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media/image3.jpg" ContentType="image/unknown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E2A1FC" w14:textId="77777777" w:rsidR="00D006A9" w:rsidRDefault="00D006A9" w:rsidP="00DE6A07">
      <w:pPr>
        <w:rPr>
          <w:rFonts w:ascii="Algerian" w:hAnsi="Algerian"/>
          <w:sz w:val="32"/>
          <w:szCs w:val="32"/>
        </w:rPr>
      </w:pPr>
    </w:p>
    <w:p w14:paraId="4ACF4D79" w14:textId="6D8C13DB" w:rsidR="00231219" w:rsidRPr="00D006A9" w:rsidRDefault="00D006A9" w:rsidP="00DE6A07">
      <w:pPr>
        <w:rPr>
          <w:rFonts w:ascii="Algerian" w:hAnsi="Algerian"/>
          <w:sz w:val="32"/>
          <w:szCs w:val="32"/>
        </w:rPr>
      </w:pPr>
      <w:r w:rsidRPr="00D006A9">
        <w:rPr>
          <w:rFonts w:ascii="Algerian" w:hAnsi="Algerian"/>
          <w:sz w:val="32"/>
          <w:szCs w:val="32"/>
        </w:rPr>
        <w:t>The rating is 9\10</w:t>
      </w:r>
    </w:p>
    <w:p w14:paraId="027B0B4E" w14:textId="2274CA4C" w:rsidR="00231219" w:rsidRPr="00D006A9" w:rsidRDefault="00470B27" w:rsidP="00DE6A07">
      <w:pPr>
        <w:rPr>
          <w:rFonts w:ascii="Algerian" w:hAnsi="Algerian"/>
          <w:sz w:val="28"/>
          <w:szCs w:val="28"/>
        </w:rPr>
      </w:pPr>
      <w:r w:rsidRPr="00D006A9">
        <w:rPr>
          <w:rFonts w:ascii="Algerian" w:hAnsi="Algerian"/>
          <w:sz w:val="28"/>
          <w:szCs w:val="28"/>
        </w:rPr>
        <w:t>By DAV PILKEY</w:t>
      </w:r>
    </w:p>
    <w:p w14:paraId="52CC5E39" w14:textId="7C4CF731" w:rsidR="00470B27" w:rsidRPr="00D006A9" w:rsidRDefault="00231219" w:rsidP="00D006A9">
      <w:pPr>
        <w:jc w:val="center"/>
        <w:rPr>
          <w:rFonts w:ascii="Bahnschrift" w:hAnsi="Bahnschrift"/>
          <w:b/>
          <w:color w:val="262626" w:themeColor="text1" w:themeTint="D9"/>
          <w:sz w:val="56"/>
          <w:szCs w:val="5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D006A9">
        <w:rPr>
          <w:rFonts w:ascii="Bahnschrift" w:hAnsi="Bahnschrift"/>
          <w:sz w:val="56"/>
          <w:szCs w:val="56"/>
        </w:rPr>
        <w:t>Dog man got in to a</w:t>
      </w:r>
      <w:r w:rsidR="00470B27" w:rsidRPr="00D006A9">
        <w:rPr>
          <w:rFonts w:ascii="Bahnschrift" w:hAnsi="Bahnschrift"/>
          <w:sz w:val="56"/>
          <w:szCs w:val="56"/>
        </w:rPr>
        <w:t xml:space="preserve">n </w:t>
      </w:r>
      <w:r w:rsidRPr="00D006A9">
        <w:rPr>
          <w:rFonts w:ascii="Bahnschrift" w:hAnsi="Bahnschrift"/>
          <w:sz w:val="56"/>
          <w:szCs w:val="56"/>
        </w:rPr>
        <w:t xml:space="preserve">explosion is anyone </w:t>
      </w:r>
      <w:proofErr w:type="gramStart"/>
      <w:r w:rsidRPr="00D006A9">
        <w:rPr>
          <w:rFonts w:ascii="Bahnschrift" w:hAnsi="Bahnschrift"/>
          <w:sz w:val="56"/>
          <w:szCs w:val="56"/>
        </w:rPr>
        <w:t xml:space="preserve">hurt </w:t>
      </w:r>
      <w:r w:rsidR="00470B27" w:rsidRPr="00D006A9">
        <w:rPr>
          <w:rFonts w:ascii="Bahnschrift" w:hAnsi="Bahnschrift"/>
          <w:sz w:val="56"/>
          <w:szCs w:val="56"/>
        </w:rPr>
        <w:t>.</w:t>
      </w:r>
      <w:proofErr w:type="gramEnd"/>
      <w:r w:rsidR="00D006A9">
        <w:rPr>
          <w:rFonts w:ascii="Bahnschrift" w:hAnsi="Bahnschrift"/>
          <w:sz w:val="56"/>
          <w:szCs w:val="56"/>
        </w:rPr>
        <w:t xml:space="preserve"> </w:t>
      </w:r>
      <w:r w:rsidRPr="00D006A9">
        <w:rPr>
          <w:rFonts w:ascii="Bahnschrift" w:hAnsi="Bahnschrift"/>
          <w:sz w:val="56"/>
          <w:szCs w:val="56"/>
        </w:rPr>
        <w:t xml:space="preserve">Then the nurse had </w:t>
      </w:r>
      <w:proofErr w:type="gramStart"/>
      <w:r w:rsidRPr="00D006A9">
        <w:rPr>
          <w:rFonts w:ascii="Bahnschrift" w:hAnsi="Bahnschrift"/>
          <w:sz w:val="56"/>
          <w:szCs w:val="56"/>
        </w:rPr>
        <w:t>a</w:t>
      </w:r>
      <w:proofErr w:type="gramEnd"/>
      <w:r w:rsidRPr="00D006A9">
        <w:rPr>
          <w:rFonts w:ascii="Bahnschrift" w:hAnsi="Bahnschrift"/>
          <w:sz w:val="56"/>
          <w:szCs w:val="56"/>
        </w:rPr>
        <w:t xml:space="preserve"> idea to</w:t>
      </w:r>
      <w:r w:rsidR="00470B27" w:rsidRPr="00D006A9">
        <w:rPr>
          <w:rFonts w:ascii="Bahnschrift" w:hAnsi="Bahnschrift"/>
          <w:sz w:val="56"/>
          <w:szCs w:val="56"/>
        </w:rPr>
        <w:t xml:space="preserve"> swop body with dog’s and the cop.</w:t>
      </w:r>
      <w:r w:rsidR="00D006A9">
        <w:rPr>
          <w:rFonts w:ascii="Bahnschrift" w:hAnsi="Bahnschrift"/>
          <w:b/>
          <w:noProof/>
          <w:color w:val="000000" w:themeColor="text1"/>
          <w:sz w:val="56"/>
          <w:szCs w:val="56"/>
        </w:rPr>
        <w:lastRenderedPageBreak/>
        <mc:AlternateContent>
          <mc:Choice Requires="wpg">
            <w:drawing>
              <wp:inline distT="0" distB="0" distL="0" distR="0" wp14:anchorId="51344977" wp14:editId="6EDD19FE">
                <wp:extent cx="4762500" cy="6116688"/>
                <wp:effectExtent l="0" t="0" r="0" b="0"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62500" cy="6116688"/>
                          <a:chOff x="0" y="0"/>
                          <a:chExt cx="4762500" cy="5106035"/>
                        </a:xfrm>
                      </wpg:grpSpPr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2500" cy="47625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Text Box 5"/>
                        <wps:cNvSpPr txBox="1"/>
                        <wps:spPr>
                          <a:xfrm>
                            <a:off x="0" y="4762500"/>
                            <a:ext cx="476250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284F187E" w14:textId="7E241D04" w:rsidR="00D006A9" w:rsidRPr="00D006A9" w:rsidRDefault="00D006A9" w:rsidP="00D006A9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6" w:history="1">
                                <w:r w:rsidRPr="00D006A9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D006A9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7" w:history="1">
                                <w:r w:rsidRPr="00D006A9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1344977" id="Group 6" o:spid="_x0000_s1026" style="width:375pt;height:481.65pt;mso-position-horizontal-relative:char;mso-position-vertical-relative:line" coordsize="47625,5106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width:47625;height:476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">
                  <v:imagedata r:id="rId8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" o:spid="_x0000_s1028" type="#_x0000_t202" style="position:absolute;top:47625;width:4762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" stroked="f">
                  <v:textbox>
                    <w:txbxContent>
                      <w:p w14:paraId="284F187E" w14:textId="7E241D04" w:rsidR="00D006A9" w:rsidRPr="00D006A9" w:rsidRDefault="00D006A9" w:rsidP="00D006A9">
                        <w:pPr>
                          <w:rPr>
                            <w:sz w:val="18"/>
                            <w:szCs w:val="18"/>
                          </w:rPr>
                        </w:pPr>
                        <w:hyperlink r:id="rId9" w:history="1">
                          <w:r w:rsidRPr="00D006A9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D006A9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0" w:history="1">
                          <w:r w:rsidRPr="00D006A9">
                            <w:rPr>
                              <w:rStyle w:val="Hyperlink"/>
                              <w:sz w:val="18"/>
                              <w:szCs w:val="18"/>
                            </w:rPr>
                            <w:t>CC BY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="00B45612">
        <w:rPr>
          <w:rFonts w:ascii="Bahnschrift" w:hAnsi="Bahnschrift"/>
          <w:b/>
          <w:noProof/>
          <w:color w:val="000000" w:themeColor="text1"/>
          <w:sz w:val="56"/>
          <w:szCs w:val="56"/>
        </w:rPr>
        <mc:AlternateContent>
          <mc:Choice Requires="wpg">
            <w:drawing>
              <wp:inline distT="0" distB="0" distL="0" distR="0" wp14:anchorId="2FB41C4C" wp14:editId="08DD88B4">
                <wp:extent cx="952500" cy="1898650"/>
                <wp:effectExtent l="0" t="0" r="0" b="6350"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52500" cy="1898650"/>
                          <a:chOff x="0" y="0"/>
                          <a:chExt cx="952500" cy="1898650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Text Box 8"/>
                        <wps:cNvSpPr txBox="1"/>
                        <wps:spPr>
                          <a:xfrm>
                            <a:off x="0" y="952500"/>
                            <a:ext cx="952500" cy="946150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0C3A254F" w14:textId="43C2EDC7" w:rsidR="00B45612" w:rsidRPr="00B45612" w:rsidRDefault="00B45612" w:rsidP="00B45612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3" w:history="1">
                                <w:r w:rsidRPr="00B45612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B45612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4" w:history="1">
                                <w:r w:rsidRPr="00B45612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BY-NC-ND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FB41C4C" id="Group 9" o:spid="_x0000_s1029" style="width:75pt;height:149.5pt;mso-position-horizontal-relative:char;mso-position-vertical-relative:line" coordsize="9525,18986" o:gfxdata="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">
                <v:shape id="Picture 7" o:spid="_x0000_s1030" type="#_x0000_t75" style="position:absolute;width:9525;height:95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"/>
                <v:shape id="Text Box 8" o:spid="_x0000_s1031" type="#_x0000_t202" style="position:absolute;top:9525;width:9525;height:94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" stroked="f">
                  <v:textbox style="mso-fit-shape-to-text:t">
                    <w:txbxContent>
                      <w:p w14:paraId="0C3A254F" w14:textId="43C2EDC7" w:rsidR="00B45612" w:rsidRPr="00B45612" w:rsidRDefault="00B45612" w:rsidP="00B45612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5" w:history="1">
                          <w:r w:rsidRPr="00B45612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B45612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6" w:history="1">
                          <w:r w:rsidRPr="00B45612">
                            <w:rPr>
                              <w:rStyle w:val="Hyperlink"/>
                              <w:sz w:val="18"/>
                              <w:szCs w:val="18"/>
                            </w:rPr>
                            <w:t>CC BY-NC-ND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="00D006A9">
        <w:rPr>
          <w:rFonts w:ascii="Bahnschrift" w:hAnsi="Bahnschrift"/>
          <w:b/>
          <w:noProof/>
          <w:color w:val="000000" w:themeColor="text1"/>
          <w:sz w:val="56"/>
          <w:szCs w:val="56"/>
        </w:rPr>
        <mc:AlternateContent>
          <mc:Choice Requires="wpg">
            <w:drawing>
              <wp:inline distT="0" distB="0" distL="0" distR="0" wp14:anchorId="0D6EF005" wp14:editId="309AA5A8">
                <wp:extent cx="5667375" cy="2200275"/>
                <wp:effectExtent l="0" t="0" r="9525" b="9525"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67375" cy="2200275"/>
                          <a:chOff x="0" y="0"/>
                          <a:chExt cx="5731510" cy="228663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9431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" name="Text Box 2"/>
                        <wps:cNvSpPr txBox="1"/>
                        <wps:spPr>
                          <a:xfrm>
                            <a:off x="0" y="1943100"/>
                            <a:ext cx="57315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3D97EE16" w14:textId="63491A8C" w:rsidR="00D006A9" w:rsidRPr="00D006A9" w:rsidRDefault="00D006A9" w:rsidP="00D006A9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9" w:history="1">
                                <w:r w:rsidRPr="00D006A9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D006A9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20" w:history="1">
                                <w:r w:rsidRPr="00D006A9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D6EF005" id="Group 3" o:spid="_x0000_s1032" style="width:446.25pt;height:173.25pt;mso-position-horizontal-relative:char;mso-position-vertical-relative:line" coordsize="57315,2286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">
                <v:shape id="Picture 1" o:spid="_x0000_s1033" type="#_x0000_t75" style="position:absolute;width:57315;height:19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">
                  <v:imagedata r:id="rId21" o:title=""/>
                </v:shape>
                <v:shape id="Text Box 2" o:spid="_x0000_s1034" type="#_x0000_t202" style="position:absolute;top:19431;width:5731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" stroked="f">
                  <v:textbox>
                    <w:txbxContent>
                      <w:p w14:paraId="3D97EE16" w14:textId="63491A8C" w:rsidR="00D006A9" w:rsidRPr="00D006A9" w:rsidRDefault="00D006A9" w:rsidP="00D006A9">
                        <w:pPr>
                          <w:rPr>
                            <w:sz w:val="18"/>
                            <w:szCs w:val="18"/>
                          </w:rPr>
                        </w:pPr>
                        <w:hyperlink r:id="rId22" w:history="1">
                          <w:r w:rsidRPr="00D006A9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D006A9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23" w:history="1">
                          <w:r w:rsidRPr="00D006A9">
                            <w:rPr>
                              <w:rStyle w:val="Hyperlink"/>
                              <w:sz w:val="18"/>
                              <w:szCs w:val="18"/>
                            </w:rPr>
                            <w:t>CC BY-SA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004C997D" w14:textId="60535BA8" w:rsidR="00DE6A07" w:rsidRDefault="00DE6A07" w:rsidP="00DE6A07">
      <w:pPr>
        <w:shd w:val="clear" w:color="auto" w:fill="FFFFFF" w:themeFill="background1"/>
        <w:jc w:val="center"/>
        <w:rPr>
          <w:b/>
          <w:outline/>
          <w:color w:val="ED7D31" w:themeColor="accent2"/>
          <w:sz w:val="56"/>
          <w:szCs w:val="56"/>
          <w:u w:val="wave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</w:p>
    <w:p w14:paraId="78F02AEC" w14:textId="30AB9958" w:rsidR="00D006A9" w:rsidRDefault="00D006A9" w:rsidP="00DE6A07">
      <w:pPr>
        <w:shd w:val="clear" w:color="auto" w:fill="FFFFFF" w:themeFill="background1"/>
        <w:jc w:val="center"/>
        <w:rPr>
          <w:b/>
          <w:outline/>
          <w:color w:val="ED7D31" w:themeColor="accent2"/>
          <w:sz w:val="56"/>
          <w:szCs w:val="56"/>
          <w:u w:val="wave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</w:p>
    <w:p w14:paraId="42269751" w14:textId="5D87C9CD" w:rsidR="00D006A9" w:rsidRDefault="00D006A9" w:rsidP="00DE6A07">
      <w:pPr>
        <w:shd w:val="clear" w:color="auto" w:fill="FFFFFF" w:themeFill="background1"/>
        <w:jc w:val="center"/>
        <w:rPr>
          <w:b/>
          <w:outline/>
          <w:color w:val="ED7D31" w:themeColor="accent2"/>
          <w:sz w:val="56"/>
          <w:szCs w:val="56"/>
          <w:u w:val="wave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</w:p>
    <w:p w14:paraId="3D55B356" w14:textId="1BCDB95E" w:rsidR="00D006A9" w:rsidRDefault="00D006A9" w:rsidP="00DE6A07">
      <w:pPr>
        <w:shd w:val="clear" w:color="auto" w:fill="FFFFFF" w:themeFill="background1"/>
        <w:jc w:val="center"/>
        <w:rPr>
          <w:b/>
          <w:outline/>
          <w:color w:val="ED7D31" w:themeColor="accent2"/>
          <w:sz w:val="56"/>
          <w:szCs w:val="56"/>
          <w:u w:val="wave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</w:p>
    <w:p w14:paraId="3E4D1DCB" w14:textId="2F7CDC00" w:rsidR="00D006A9" w:rsidRDefault="00D006A9" w:rsidP="00DE6A07">
      <w:pPr>
        <w:shd w:val="clear" w:color="auto" w:fill="FFFFFF" w:themeFill="background1"/>
        <w:jc w:val="center"/>
        <w:rPr>
          <w:b/>
          <w:outline/>
          <w:color w:val="ED7D31" w:themeColor="accent2"/>
          <w:sz w:val="56"/>
          <w:szCs w:val="56"/>
          <w:u w:val="wave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</w:p>
    <w:p w14:paraId="6410AB03" w14:textId="6E7D8913" w:rsidR="00D006A9" w:rsidRDefault="00D006A9" w:rsidP="00DE6A07">
      <w:pPr>
        <w:shd w:val="clear" w:color="auto" w:fill="FFFFFF" w:themeFill="background1"/>
        <w:jc w:val="center"/>
        <w:rPr>
          <w:b/>
          <w:outline/>
          <w:color w:val="ED7D31" w:themeColor="accent2"/>
          <w:sz w:val="56"/>
          <w:szCs w:val="56"/>
          <w:u w:val="wave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</w:p>
    <w:p w14:paraId="610088D3" w14:textId="6C8DE848" w:rsidR="00D006A9" w:rsidRDefault="00D006A9" w:rsidP="00DE6A07">
      <w:pPr>
        <w:shd w:val="clear" w:color="auto" w:fill="FFFFFF" w:themeFill="background1"/>
        <w:jc w:val="center"/>
        <w:rPr>
          <w:b/>
          <w:outline/>
          <w:color w:val="ED7D31" w:themeColor="accent2"/>
          <w:sz w:val="56"/>
          <w:szCs w:val="56"/>
          <w:u w:val="wave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</w:p>
    <w:p w14:paraId="1B1505FF" w14:textId="77777777" w:rsidR="00D006A9" w:rsidRPr="00ED2860" w:rsidRDefault="00D006A9" w:rsidP="00DE6A07">
      <w:pPr>
        <w:shd w:val="clear" w:color="auto" w:fill="FFFFFF" w:themeFill="background1"/>
        <w:jc w:val="center"/>
        <w:rPr>
          <w:b/>
          <w:outline/>
          <w:color w:val="ED7D31" w:themeColor="accent2"/>
          <w:sz w:val="56"/>
          <w:szCs w:val="56"/>
          <w:u w:val="wave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</w:p>
    <w:sectPr w:rsidR="00D006A9" w:rsidRPr="00ED28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2D84"/>
    <w:rsid w:val="00231219"/>
    <w:rsid w:val="00470B27"/>
    <w:rsid w:val="004D2D84"/>
    <w:rsid w:val="005D5974"/>
    <w:rsid w:val="00893A40"/>
    <w:rsid w:val="00B45612"/>
    <w:rsid w:val="00D006A9"/>
    <w:rsid w:val="00DE6A07"/>
    <w:rsid w:val="00ED2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B82C54"/>
  <w15:chartTrackingRefBased/>
  <w15:docId w15:val="{AC5CC97A-E08B-4AB4-A4FC-BA66487E0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D2D8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D2D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NoSpacing">
    <w:name w:val="No Spacing"/>
    <w:uiPriority w:val="1"/>
    <w:qFormat/>
    <w:rsid w:val="004D2D84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D006A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006A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kokkinialepou.gr/dog-man/" TargetMode="External"/><Relationship Id="rId18" Type="http://schemas.openxmlformats.org/officeDocument/2006/relationships/hyperlink" Target="https://en.wikipedia.org/wiki/Dog_Man_(film)" TargetMode="External"/><Relationship Id="rId3" Type="http://schemas.openxmlformats.org/officeDocument/2006/relationships/webSettings" Target="webSettings.xml"/><Relationship Id="rId21" Type="http://schemas.openxmlformats.org/officeDocument/2006/relationships/image" Target="media/image5.png"/><Relationship Id="rId7" Type="http://schemas.openxmlformats.org/officeDocument/2006/relationships/hyperlink" Target="https://creativecommons.org/licenses/by/3.0/" TargetMode="External"/><Relationship Id="rId12" Type="http://schemas.openxmlformats.org/officeDocument/2006/relationships/hyperlink" Target="https://kokkinialepou.gr/dog-man/" TargetMode="External"/><Relationship Id="rId17" Type="http://schemas.openxmlformats.org/officeDocument/2006/relationships/image" Target="media/image4.pn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creativecommons.org/licenses/by-nc-nd/3.0/" TargetMode="External"/><Relationship Id="rId20" Type="http://schemas.openxmlformats.org/officeDocument/2006/relationships/hyperlink" Target="https://creativecommons.org/licenses/by-sa/3.0/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flickr.com/photos/minnellium/8004479810/" TargetMode="External"/><Relationship Id="rId11" Type="http://schemas.openxmlformats.org/officeDocument/2006/relationships/image" Target="media/image3.jpg"/><Relationship Id="rId24" Type="http://schemas.openxmlformats.org/officeDocument/2006/relationships/fontTable" Target="fontTable.xml"/><Relationship Id="rId5" Type="http://schemas.openxmlformats.org/officeDocument/2006/relationships/hyperlink" Target="https://www.flickr.com/photos/minnellium/8004479810/" TargetMode="External"/><Relationship Id="rId15" Type="http://schemas.openxmlformats.org/officeDocument/2006/relationships/hyperlink" Target="https://kokkinialepou.gr/dog-man/" TargetMode="External"/><Relationship Id="rId23" Type="http://schemas.openxmlformats.org/officeDocument/2006/relationships/hyperlink" Target="https://creativecommons.org/licenses/by-sa/3.0/" TargetMode="External"/><Relationship Id="rId10" Type="http://schemas.openxmlformats.org/officeDocument/2006/relationships/hyperlink" Target="https://creativecommons.org/licenses/by/3.0/" TargetMode="External"/><Relationship Id="rId19" Type="http://schemas.openxmlformats.org/officeDocument/2006/relationships/hyperlink" Target="https://en.wikipedia.org/wiki/Dog_Man_(film)" TargetMode="External"/><Relationship Id="rId4" Type="http://schemas.openxmlformats.org/officeDocument/2006/relationships/image" Target="media/image1.jpg"/><Relationship Id="rId9" Type="http://schemas.openxmlformats.org/officeDocument/2006/relationships/hyperlink" Target="https://www.flickr.com/photos/minnellium/8004479810/" TargetMode="External"/><Relationship Id="rId14" Type="http://schemas.openxmlformats.org/officeDocument/2006/relationships/hyperlink" Target="https://creativecommons.org/licenses/by-nc-nd/3.0/" TargetMode="External"/><Relationship Id="rId22" Type="http://schemas.openxmlformats.org/officeDocument/2006/relationships/hyperlink" Target="https://en.wikipedia.org/wiki/Dog_Man_(film)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P:\Pupils'%20work\Kingfishers%202024\Book%20Review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Book Review</Template>
  <TotalTime>43</TotalTime>
  <Pages>3</Pages>
  <Words>23</Words>
  <Characters>133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Arianna</dc:creator>
  <cp:keywords/>
  <dc:description/>
  <cp:lastModifiedBy>Arianna</cp:lastModifiedBy>
  <cp:revision>3</cp:revision>
  <dcterms:created xsi:type="dcterms:W3CDTF">2024-06-28T14:07:00Z</dcterms:created>
  <dcterms:modified xsi:type="dcterms:W3CDTF">2024-07-05T09:18:00Z</dcterms:modified>
</cp:coreProperties>
</file>