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A35AA" w14:textId="7F174D23" w:rsidR="004D2D84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  <w:proofErr w:type="gramStart"/>
      <w:r>
        <w:rPr>
          <w:color w:val="7030A0"/>
          <w:sz w:val="72"/>
          <w:szCs w:val="72"/>
        </w:rPr>
        <w:t>DOG  MAN</w:t>
      </w:r>
      <w:proofErr w:type="gramEnd"/>
    </w:p>
    <w:p w14:paraId="3BF73EE3" w14:textId="14EDCD34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  <w:r>
        <w:rPr>
          <w:color w:val="7030A0"/>
          <w:sz w:val="72"/>
          <w:szCs w:val="72"/>
        </w:rPr>
        <w:t>Dog man got in a esploshong.</w:t>
      </w:r>
    </w:p>
    <w:p w14:paraId="4E216B37" w14:textId="731B0E0B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6FF6BFDE" w14:textId="682B9BDC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6C073CA2" w14:textId="6CADFA66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696C1C74" w14:textId="738C82A7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707D2BD0" w14:textId="0D06C12D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572DA381" w14:textId="0CE662A2" w:rsidR="00ED2860" w:rsidRDefault="00ED2860" w:rsidP="00ED2860">
      <w:pPr>
        <w:shd w:val="clear" w:color="auto" w:fill="00B0F0"/>
        <w:jc w:val="center"/>
        <w:rPr>
          <w:color w:val="7030A0"/>
          <w:sz w:val="72"/>
          <w:szCs w:val="72"/>
        </w:rPr>
      </w:pPr>
    </w:p>
    <w:p w14:paraId="7D62A15D" w14:textId="77777777" w:rsidR="00ED2860" w:rsidRPr="00ED2860" w:rsidRDefault="00ED2860" w:rsidP="00ED2860">
      <w:pPr>
        <w:shd w:val="clear" w:color="auto" w:fill="00B0F0"/>
        <w:jc w:val="center"/>
        <w:rPr>
          <w:b/>
          <w:outline/>
          <w:color w:val="ED7D31" w:themeColor="accent2"/>
          <w:sz w:val="56"/>
          <w:szCs w:val="56"/>
          <w:u w:val="wave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sectPr w:rsidR="00ED2860" w:rsidRPr="00ED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D84"/>
    <w:rsid w:val="004D2D84"/>
    <w:rsid w:val="005D5974"/>
    <w:rsid w:val="00893A40"/>
    <w:rsid w:val="00ED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82C54"/>
  <w15:chartTrackingRefBased/>
  <w15:docId w15:val="{AC5CC97A-E08B-4AB4-A4FC-BA66487E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2D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2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4D2D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16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Lilac</dc:creator>
  <cp:keywords/>
  <dc:description/>
  <cp:lastModifiedBy>Lilac</cp:lastModifiedBy>
  <cp:revision>1</cp:revision>
  <dcterms:created xsi:type="dcterms:W3CDTF">2024-06-28T13:50:00Z</dcterms:created>
  <dcterms:modified xsi:type="dcterms:W3CDTF">2024-06-28T14:06:00Z</dcterms:modified>
</cp:coreProperties>
</file>