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C3A65" w14:textId="77777777" w:rsidR="00130446" w:rsidRDefault="001B1C42">
      <w:pPr>
        <w:rPr>
          <w:sz w:val="52"/>
          <w:szCs w:val="52"/>
        </w:rPr>
      </w:pPr>
      <w:r>
        <w:rPr>
          <w:sz w:val="52"/>
          <w:szCs w:val="52"/>
        </w:rPr>
        <w:t xml:space="preserve">               </w:t>
      </w:r>
    </w:p>
    <w:p w14:paraId="33431742" w14:textId="78323DD6" w:rsidR="005D5974" w:rsidRPr="00130446" w:rsidRDefault="001B1C42">
      <w:pPr>
        <w:rPr>
          <w:color w:val="FF66CC"/>
          <w:sz w:val="72"/>
          <w:szCs w:val="72"/>
        </w:rPr>
      </w:pPr>
      <w:r w:rsidRPr="00130446">
        <w:rPr>
          <w:color w:val="FF66CC"/>
          <w:sz w:val="72"/>
          <w:szCs w:val="72"/>
        </w:rPr>
        <w:t xml:space="preserve">Wayside school </w:t>
      </w:r>
      <w:r w:rsidR="00130446" w:rsidRPr="00130446">
        <w:rPr>
          <w:color w:val="FF66CC"/>
          <w:sz w:val="72"/>
          <w:szCs w:val="72"/>
        </w:rPr>
        <w:t xml:space="preserve">gets a little </w:t>
      </w:r>
      <w:r w:rsidRPr="00130446">
        <w:rPr>
          <w:color w:val="FF66CC"/>
          <w:sz w:val="72"/>
          <w:szCs w:val="72"/>
        </w:rPr>
        <w:t>str</w:t>
      </w:r>
      <w:r w:rsidR="00130446" w:rsidRPr="00130446">
        <w:rPr>
          <w:color w:val="FF66CC"/>
          <w:sz w:val="72"/>
          <w:szCs w:val="72"/>
        </w:rPr>
        <w:t>anger</w:t>
      </w:r>
    </w:p>
    <w:p w14:paraId="49F68681" w14:textId="08DA6BE3" w:rsidR="001B1C42" w:rsidRDefault="001B1C42">
      <w:pPr>
        <w:rPr>
          <w:sz w:val="72"/>
          <w:szCs w:val="72"/>
        </w:rPr>
      </w:pPr>
      <w:r>
        <w:rPr>
          <w:sz w:val="72"/>
          <w:szCs w:val="72"/>
        </w:rPr>
        <w:t>It is by louis Sachar</w:t>
      </w:r>
    </w:p>
    <w:p w14:paraId="770FC372" w14:textId="33EE907C" w:rsidR="001B1C42" w:rsidRPr="001B1C42" w:rsidRDefault="001B1C42">
      <w:pPr>
        <w:rPr>
          <w:sz w:val="72"/>
          <w:szCs w:val="72"/>
        </w:rPr>
      </w:pPr>
      <w:r>
        <w:rPr>
          <w:sz w:val="72"/>
          <w:szCs w:val="72"/>
        </w:rPr>
        <w:t>The book is about a school what gets more</w:t>
      </w:r>
      <w:r w:rsidR="000D534B">
        <w:rPr>
          <w:sz w:val="72"/>
          <w:szCs w:val="72"/>
        </w:rPr>
        <w:t xml:space="preserve"> strange and </w:t>
      </w:r>
      <w:proofErr w:type="gramStart"/>
      <w:r w:rsidR="000D534B">
        <w:rPr>
          <w:sz w:val="72"/>
          <w:szCs w:val="72"/>
        </w:rPr>
        <w:t>more strange</w:t>
      </w:r>
      <w:proofErr w:type="gramEnd"/>
      <w:r w:rsidR="000D534B">
        <w:rPr>
          <w:sz w:val="72"/>
          <w:szCs w:val="72"/>
        </w:rPr>
        <w:t xml:space="preserve">. I think of the book funny because lots of stuff is different and they are all pranking each other and </w:t>
      </w:r>
      <w:proofErr w:type="gramStart"/>
      <w:r w:rsidR="000D534B">
        <w:rPr>
          <w:sz w:val="72"/>
          <w:szCs w:val="72"/>
        </w:rPr>
        <w:t>there</w:t>
      </w:r>
      <w:proofErr w:type="gramEnd"/>
      <w:r w:rsidR="000D534B">
        <w:rPr>
          <w:sz w:val="72"/>
          <w:szCs w:val="72"/>
        </w:rPr>
        <w:t xml:space="preserve"> school is falling apart and it was scary for them </w:t>
      </w:r>
      <w:r w:rsidR="000D534B">
        <w:rPr>
          <w:sz w:val="72"/>
          <w:szCs w:val="72"/>
        </w:rPr>
        <w:lastRenderedPageBreak/>
        <w:t>prob</w:t>
      </w:r>
      <w:r w:rsidR="00130446">
        <w:rPr>
          <w:sz w:val="72"/>
          <w:szCs w:val="72"/>
        </w:rPr>
        <w:t>ab</w:t>
      </w:r>
      <w:r w:rsidR="000D534B">
        <w:rPr>
          <w:sz w:val="72"/>
          <w:szCs w:val="72"/>
        </w:rPr>
        <w:t xml:space="preserve">ly but anyway it was a </w:t>
      </w:r>
      <w:r w:rsidR="000D534B" w:rsidRPr="000154DD">
        <w:rPr>
          <w:color w:val="FFFF00"/>
          <w:sz w:val="72"/>
          <w:szCs w:val="72"/>
        </w:rPr>
        <w:t>nice boo</w:t>
      </w:r>
      <w:r w:rsidR="000D534B">
        <w:rPr>
          <w:sz w:val="72"/>
          <w:szCs w:val="72"/>
        </w:rPr>
        <w:t>k</w:t>
      </w:r>
      <w:r w:rsidR="00130446">
        <w:rPr>
          <w:noProof/>
          <w:sz w:val="72"/>
          <w:szCs w:val="72"/>
        </w:rPr>
        <mc:AlternateContent>
          <mc:Choice Requires="wpg">
            <w:drawing>
              <wp:inline distT="0" distB="0" distL="0" distR="0" wp14:anchorId="56D4D596" wp14:editId="3D66184B">
                <wp:extent cx="2997200" cy="2437130"/>
                <wp:effectExtent l="0" t="0" r="0" b="127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97200" cy="2437130"/>
                          <a:chOff x="0" y="0"/>
                          <a:chExt cx="2997200" cy="243713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0" cy="19431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1943100"/>
                            <a:ext cx="2997200" cy="49403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9D7338C" w14:textId="1C38FB81" w:rsidR="00130446" w:rsidRPr="00130446" w:rsidRDefault="00130446" w:rsidP="0013044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6" w:history="1">
                                <w:r w:rsidRPr="0013044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130446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7" w:history="1">
                                <w:r w:rsidRPr="0013044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6D4D596" id="Group 3" o:spid="_x0000_s1026" style="width:236pt;height:191.9pt;mso-position-horizontal-relative:char;mso-position-vertical-relative:line" coordsize="29972,243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28575;height:19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19431;width:29972;height:4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" stroked="f">
                  <v:textbox style="mso-fit-shape-to-text:t">
                    <w:txbxContent>
                      <w:p w14:paraId="29D7338C" w14:textId="1C38FB81" w:rsidR="00130446" w:rsidRPr="00130446" w:rsidRDefault="00130446" w:rsidP="00130446">
                        <w:pPr>
                          <w:rPr>
                            <w:sz w:val="18"/>
                            <w:szCs w:val="18"/>
                          </w:rPr>
                        </w:pPr>
                        <w:hyperlink r:id="rId9" w:history="1">
                          <w:r w:rsidRPr="00130446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130446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0" w:history="1">
                          <w:r w:rsidRPr="00130446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1B1C42" w:rsidRPr="001B1C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C42"/>
    <w:rsid w:val="000154DD"/>
    <w:rsid w:val="000D534B"/>
    <w:rsid w:val="00130446"/>
    <w:rsid w:val="001B1C42"/>
    <w:rsid w:val="005D5974"/>
    <w:rsid w:val="00893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7D66D"/>
  <w15:chartTrackingRefBased/>
  <w15:docId w15:val="{C89D6112-D4C8-4612-8949-918F369B8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04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04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s://creativecommons.org/licenses/by-nc-sa/3.0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cdb.com/cartoons/Other_Studios/N/Nelvana_Limited/Wayside/more4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bcdb.com/cartoons/Other_Studios/N/Nelvana_Limited/Wayside/more4.html" TargetMode="External"/><Relationship Id="rId10" Type="http://schemas.openxmlformats.org/officeDocument/2006/relationships/hyperlink" Target="https://creativecommons.org/licenses/by-nc-sa/3.0/" TargetMode="External"/><Relationship Id="rId4" Type="http://schemas.openxmlformats.org/officeDocument/2006/relationships/image" Target="media/image1.jpg"/><Relationship Id="rId9" Type="http://schemas.openxmlformats.org/officeDocument/2006/relationships/hyperlink" Target="https://www.bcdb.com/cartoons/Other_Studios/N/Nelvana_Limited/Wayside/more4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Pupils'%20work\Kingfishers%202024\Book%20Review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 Review</Template>
  <TotalTime>37</TotalTime>
  <Pages>2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Faye</dc:creator>
  <cp:keywords/>
  <dc:description/>
  <cp:lastModifiedBy>Faye</cp:lastModifiedBy>
  <cp:revision>1</cp:revision>
  <dcterms:created xsi:type="dcterms:W3CDTF">2024-07-05T08:41:00Z</dcterms:created>
  <dcterms:modified xsi:type="dcterms:W3CDTF">2024-07-05T09:18:00Z</dcterms:modified>
</cp:coreProperties>
</file>