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121FC" w14:textId="1B95DE8D" w:rsidR="005D5974" w:rsidRPr="001D096F" w:rsidRDefault="00EF68C6">
      <w:pPr>
        <w:rPr>
          <w:b/>
          <w:bCs/>
          <w:i/>
          <w:iCs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color w:val="0D0D0D" w:themeColor="text1" w:themeTint="F2"/>
        </w:rPr>
        <w:drawing>
          <wp:anchor distT="0" distB="0" distL="114300" distR="114300" simplePos="0" relativeHeight="251658240" behindDoc="0" locked="0" layoutInCell="1" allowOverlap="1" wp14:anchorId="0CACEB34" wp14:editId="48A24587">
            <wp:simplePos x="0" y="0"/>
            <wp:positionH relativeFrom="column">
              <wp:posOffset>0</wp:posOffset>
            </wp:positionH>
            <wp:positionV relativeFrom="paragraph">
              <wp:posOffset>1206068</wp:posOffset>
            </wp:positionV>
            <wp:extent cx="4484370" cy="280225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37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82D8D" w:rsidRPr="001D096F">
        <w:rPr>
          <w:b/>
          <w:bCs/>
          <w:outline/>
          <w:color w:val="ED7D31" w:themeColor="accent2"/>
          <w:sz w:val="144"/>
          <w:szCs w:val="144"/>
          <w:highlight w:val="black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Krindlekrax</w:t>
      </w:r>
      <w:proofErr w:type="spellEnd"/>
    </w:p>
    <w:p w14:paraId="037F592C" w14:textId="2A291167" w:rsidR="00382D8D" w:rsidRPr="006229FA" w:rsidRDefault="00382D8D">
      <w:pPr>
        <w:rPr>
          <w:b/>
          <w:i/>
          <w:iCs/>
          <w:color w:val="000000" w:themeColor="text1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229FA">
        <w:rPr>
          <w:b/>
          <w:i/>
          <w:iCs/>
          <w:color w:val="000000" w:themeColor="text1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By </w:t>
      </w:r>
      <w:proofErr w:type="gramStart"/>
      <w:r w:rsidRPr="006229FA">
        <w:rPr>
          <w:b/>
          <w:i/>
          <w:iCs/>
          <w:color w:val="000000" w:themeColor="text1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Philip</w:t>
      </w:r>
      <w:r w:rsidR="006229FA" w:rsidRPr="006229FA">
        <w:rPr>
          <w:b/>
          <w:i/>
          <w:iCs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proofErr w:type="spellStart"/>
      <w:r w:rsidRPr="006229FA">
        <w:rPr>
          <w:b/>
          <w:i/>
          <w:iCs/>
          <w:color w:val="000000" w:themeColor="text1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Ridly</w:t>
      </w:r>
      <w:proofErr w:type="spellEnd"/>
      <w:proofErr w:type="gramEnd"/>
    </w:p>
    <w:p w14:paraId="596AD112" w14:textId="71E385E3" w:rsidR="00EF68C6" w:rsidRDefault="00EF68C6">
      <w:pPr>
        <w:rPr>
          <w:sz w:val="52"/>
          <w:szCs w:val="52"/>
        </w:rPr>
      </w:pPr>
    </w:p>
    <w:p w14:paraId="40945A50" w14:textId="16598ADA" w:rsidR="00EF68C6" w:rsidRDefault="00EF68C6">
      <w:pPr>
        <w:rPr>
          <w:sz w:val="52"/>
          <w:szCs w:val="52"/>
        </w:rPr>
      </w:pPr>
    </w:p>
    <w:p w14:paraId="0430943B" w14:textId="77777777" w:rsidR="00EF68C6" w:rsidRPr="00382D8D" w:rsidRDefault="00EF68C6">
      <w:pPr>
        <w:rPr>
          <w:sz w:val="52"/>
          <w:szCs w:val="52"/>
        </w:rPr>
      </w:pPr>
    </w:p>
    <w:p w14:paraId="56BB6C95" w14:textId="5DCFCFF0" w:rsidR="001D096F" w:rsidRPr="006229FA" w:rsidRDefault="00EF68C6">
      <w:pPr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gramStart"/>
      <w:r w:rsidRPr="006229FA">
        <w:rPr>
          <w:b/>
          <w:i/>
          <w:iCs/>
          <w:color w:val="FF000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KRINDLEKRAX</w:t>
      </w:r>
      <w:r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229FA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229FA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is</w:t>
      </w:r>
      <w:proofErr w:type="gramEnd"/>
      <w:r w:rsidR="006229FA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 funny but a little sad and scary</w:t>
      </w:r>
      <w:r w:rsidR="00D24176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story.</w:t>
      </w:r>
      <w:r w:rsidR="006229FA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 boy called Ruskin is the main Character of this stor</w:t>
      </w:r>
      <w:r w:rsidR="006229FA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y</w:t>
      </w:r>
      <w:r w:rsid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</w:p>
    <w:p w14:paraId="3C08BA10" w14:textId="4CE03423" w:rsidR="0069760F" w:rsidRPr="006229FA" w:rsidRDefault="006229FA">
      <w:pPr>
        <w:rPr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His dad is called</w:t>
      </w:r>
      <w:r w:rsidR="0060293E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0293E" w:rsidRPr="006229FA">
        <w:rPr>
          <w:b/>
          <w:i/>
          <w:iCs/>
          <w:color w:val="00B05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Walton</w:t>
      </w:r>
      <w:r w:rsidR="0069760F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and his mum is called</w:t>
      </w:r>
      <w:r w:rsidR="0069760F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9760F" w:rsidRPr="006229FA">
        <w:rPr>
          <w:b/>
          <w:i/>
          <w:iCs/>
          <w:color w:val="7030A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Wendy. Wendy </w:t>
      </w:r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has to get </w:t>
      </w:r>
      <w:r w:rsidR="0069760F" w:rsidRPr="006229FA">
        <w:rPr>
          <w:b/>
          <w:i/>
          <w:iCs/>
          <w:color w:val="FFFF0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Ruskin </w:t>
      </w:r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to kiss her </w:t>
      </w:r>
      <w:proofErr w:type="spellStart"/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everyday</w:t>
      </w:r>
      <w:proofErr w:type="spellEnd"/>
      <w:r w:rsidR="0069760F" w:rsidRPr="006229FA">
        <w:rPr>
          <w:b/>
          <w:i/>
          <w:iCs/>
          <w:color w:val="FFFF0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 Ruskin </w:t>
      </w:r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had a friend called</w:t>
      </w:r>
      <w:r w:rsidR="0069760F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69760F" w:rsidRPr="006229FA">
        <w:rPr>
          <w:b/>
          <w:i/>
          <w:iCs/>
          <w:color w:val="FFC00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Corcky</w:t>
      </w:r>
      <w:proofErr w:type="spellEnd"/>
      <w:r w:rsidR="0069760F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 </w:t>
      </w:r>
      <w:proofErr w:type="spellStart"/>
      <w:r w:rsidR="0069760F" w:rsidRPr="006229FA">
        <w:rPr>
          <w:b/>
          <w:i/>
          <w:iCs/>
          <w:color w:val="FFC000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Corcky</w:t>
      </w:r>
      <w:proofErr w:type="spellEnd"/>
      <w:r w:rsidR="0069760F" w:rsidRPr="006229FA">
        <w:rPr>
          <w:b/>
          <w:i/>
          <w:iCs/>
          <w:color w:val="262626" w:themeColor="text1" w:themeTint="D9"/>
          <w:sz w:val="52"/>
          <w:szCs w:val="52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9760F" w:rsidRPr="006229FA">
        <w:rPr>
          <w:b/>
          <w:i/>
          <w:iCs/>
          <w:color w:val="5B9BD5" w:themeColor="accent5"/>
          <w:sz w:val="52"/>
          <w:szCs w:val="52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was telling a story</w:t>
      </w:r>
      <w:r w:rsidR="0069760F" w:rsidRPr="006229FA">
        <w:rPr>
          <w:b/>
          <w:bCs/>
          <w:color w:val="5B9BD5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to Ruskin about a</w:t>
      </w:r>
      <w:r w:rsidR="00EF68C6" w:rsidRPr="006229FA">
        <w:rPr>
          <w:b/>
          <w:bCs/>
          <w:color w:val="5B9BD5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EF68C6" w:rsidRPr="006229FA">
        <w:rPr>
          <w:b/>
          <w:bCs/>
          <w:color w:val="5B9BD5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visous</w:t>
      </w:r>
      <w:proofErr w:type="spellEnd"/>
      <w:r w:rsidR="0069760F" w:rsidRPr="006229FA">
        <w:rPr>
          <w:b/>
          <w:bCs/>
          <w:color w:val="5B9BD5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CROCIDIL</w:t>
      </w:r>
      <w:r w:rsidR="00EF68C6" w:rsidRPr="006229FA">
        <w:rPr>
          <w:b/>
          <w:bCs/>
          <w:color w:val="5B9BD5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E!</w:t>
      </w:r>
    </w:p>
    <w:p w14:paraId="37E7CA25" w14:textId="23840A8F" w:rsidR="0069760F" w:rsidRPr="00382D8D" w:rsidRDefault="0069760F">
      <w:pPr>
        <w:rPr>
          <w:color w:val="0D0D0D" w:themeColor="text1" w:themeTint="F2"/>
        </w:rPr>
      </w:pPr>
    </w:p>
    <w:sectPr w:rsidR="0069760F" w:rsidRPr="00382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49701" w14:textId="77777777" w:rsidR="0069760F" w:rsidRDefault="0069760F" w:rsidP="0069760F">
      <w:pPr>
        <w:spacing w:after="0" w:line="240" w:lineRule="auto"/>
      </w:pPr>
      <w:r>
        <w:separator/>
      </w:r>
    </w:p>
  </w:endnote>
  <w:endnote w:type="continuationSeparator" w:id="0">
    <w:p w14:paraId="6B180196" w14:textId="77777777" w:rsidR="0069760F" w:rsidRDefault="0069760F" w:rsidP="00697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BE595" w14:textId="77777777" w:rsidR="0069760F" w:rsidRDefault="0069760F" w:rsidP="0069760F">
      <w:pPr>
        <w:spacing w:after="0" w:line="240" w:lineRule="auto"/>
      </w:pPr>
      <w:r>
        <w:separator/>
      </w:r>
    </w:p>
  </w:footnote>
  <w:footnote w:type="continuationSeparator" w:id="0">
    <w:p w14:paraId="2581272F" w14:textId="77777777" w:rsidR="0069760F" w:rsidRDefault="0069760F" w:rsidP="00697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D8D"/>
    <w:rsid w:val="001D096F"/>
    <w:rsid w:val="00382D8D"/>
    <w:rsid w:val="005D5974"/>
    <w:rsid w:val="0060293E"/>
    <w:rsid w:val="006229FA"/>
    <w:rsid w:val="0069760F"/>
    <w:rsid w:val="00893A40"/>
    <w:rsid w:val="00D24176"/>
    <w:rsid w:val="00E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F5E8D"/>
  <w15:chartTrackingRefBased/>
  <w15:docId w15:val="{0E4999C9-093B-4BE6-B557-9B6F7884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60F"/>
  </w:style>
  <w:style w:type="paragraph" w:styleId="Footer">
    <w:name w:val="footer"/>
    <w:basedOn w:val="Normal"/>
    <w:link w:val="FooterChar"/>
    <w:uiPriority w:val="99"/>
    <w:unhideWhenUsed/>
    <w:rsid w:val="006976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60F"/>
  </w:style>
  <w:style w:type="character" w:styleId="Hyperlink">
    <w:name w:val="Hyperlink"/>
    <w:basedOn w:val="DefaultParagraphFont"/>
    <w:uiPriority w:val="99"/>
    <w:unhideWhenUsed/>
    <w:rsid w:val="006976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allpaperflare.com/crocodile-with-frog-on-his-snout-funny-wallpaper-trif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58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Riayyan</dc:creator>
  <cp:keywords/>
  <dc:description/>
  <cp:lastModifiedBy>Riayyan</cp:lastModifiedBy>
  <cp:revision>2</cp:revision>
  <dcterms:created xsi:type="dcterms:W3CDTF">2024-06-28T13:50:00Z</dcterms:created>
  <dcterms:modified xsi:type="dcterms:W3CDTF">2024-07-05T09:18:00Z</dcterms:modified>
</cp:coreProperties>
</file>