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7A6A5" w14:textId="5AD81BF6" w:rsidR="00D33F35" w:rsidRPr="009F67B7" w:rsidRDefault="009F67B7">
      <w:pPr>
        <w:rPr>
          <w:rFonts w:ascii="Arial Black" w:hAnsi="Arial Black"/>
          <w:b/>
          <w:color w:val="70AD47"/>
          <w:spacing w:val="10"/>
          <w:sz w:val="72"/>
          <w:szCs w:val="7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>
        <w:rPr>
          <w:rFonts w:ascii="Arial Black" w:hAnsi="Arial Black"/>
          <w:b/>
          <w:outline/>
          <w:color w:val="5B9BD5" w:themeColor="accent5"/>
          <w:sz w:val="72"/>
          <w:szCs w:val="7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Diary of a wimpy kid</w:t>
      </w:r>
    </w:p>
    <w:p w14:paraId="5FD18F0F" w14:textId="63409DFC" w:rsidR="00D409EB" w:rsidRDefault="00D409EB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The thing I like about this book is </w:t>
      </w:r>
      <w:r w:rsidR="00ED6699">
        <w:rPr>
          <w:rFonts w:ascii="Arial Black" w:hAnsi="Arial Black"/>
          <w:sz w:val="28"/>
          <w:szCs w:val="28"/>
        </w:rPr>
        <w:t xml:space="preserve">it has a lot of pictures </w:t>
      </w:r>
    </w:p>
    <w:p w14:paraId="7AB80397" w14:textId="77777777" w:rsidR="009F1F0E" w:rsidRDefault="00ED6699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And is very funny. It has 217 pages so it entertains you for a very long time. </w:t>
      </w:r>
      <w:r w:rsidR="00D33F35">
        <w:rPr>
          <w:rFonts w:ascii="Arial Black" w:hAnsi="Arial Black"/>
          <w:sz w:val="28"/>
          <w:szCs w:val="28"/>
        </w:rPr>
        <w:t>It brings an interest to me because sometimes it relates to me. I recommend this book to anyone who is having troub</w:t>
      </w:r>
      <w:r w:rsidR="009F1F0E">
        <w:rPr>
          <w:rFonts w:ascii="Arial Black" w:hAnsi="Arial Black"/>
          <w:sz w:val="28"/>
          <w:szCs w:val="28"/>
        </w:rPr>
        <w:t>l</w:t>
      </w:r>
      <w:r w:rsidR="00D33F35">
        <w:rPr>
          <w:rFonts w:ascii="Arial Black" w:hAnsi="Arial Black"/>
          <w:sz w:val="28"/>
          <w:szCs w:val="28"/>
        </w:rPr>
        <w:t xml:space="preserve">e </w:t>
      </w:r>
      <w:r w:rsidR="009F1F0E">
        <w:rPr>
          <w:rFonts w:ascii="Arial Black" w:hAnsi="Arial Black"/>
          <w:sz w:val="28"/>
          <w:szCs w:val="28"/>
        </w:rPr>
        <w:t xml:space="preserve">finding a book! </w:t>
      </w:r>
    </w:p>
    <w:p w14:paraId="1743889D" w14:textId="231769FF" w:rsidR="009F1F0E" w:rsidRDefault="009F1F0E">
      <w:pPr>
        <w:rPr>
          <w:rFonts w:ascii="Arial Black" w:hAnsi="Arial Black"/>
          <w:sz w:val="28"/>
          <w:szCs w:val="28"/>
        </w:rPr>
      </w:pPr>
      <w:r w:rsidRPr="009101EE">
        <w:rPr>
          <w:rFonts w:ascii="Arial Black" w:hAnsi="Arial Black"/>
          <w:color w:val="2F5496" w:themeColor="accent1" w:themeShade="BF"/>
          <w:sz w:val="28"/>
          <w:szCs w:val="28"/>
        </w:rPr>
        <w:t xml:space="preserve">Greg is a kid who is finding it hard to survive middle </w:t>
      </w:r>
      <w:r>
        <w:rPr>
          <w:rFonts w:ascii="Arial Black" w:hAnsi="Arial Black"/>
          <w:sz w:val="28"/>
          <w:szCs w:val="28"/>
        </w:rPr>
        <w:t>scho</w:t>
      </w:r>
      <w:r w:rsidR="009101EE">
        <w:rPr>
          <w:rFonts w:ascii="Arial Black" w:hAnsi="Arial Black"/>
          <w:sz w:val="28"/>
          <w:szCs w:val="28"/>
        </w:rPr>
        <w:t xml:space="preserve">ol </w:t>
      </w:r>
      <w:r w:rsidR="009F67B7">
        <w:rPr>
          <w:rFonts w:ascii="Arial Black" w:hAnsi="Arial Black"/>
          <w:sz w:val="28"/>
          <w:szCs w:val="28"/>
        </w:rPr>
        <w:t xml:space="preserve"> Jeff Kinney. </w:t>
      </w:r>
    </w:p>
    <w:p w14:paraId="3E20B61D" w14:textId="07F746C9" w:rsidR="009F67B7" w:rsidRDefault="009F67B7">
      <w:pPr>
        <w:rPr>
          <w:rFonts w:ascii="Arial Black" w:hAnsi="Arial Black"/>
          <w:sz w:val="28"/>
          <w:szCs w:val="28"/>
        </w:rPr>
      </w:pPr>
    </w:p>
    <w:p w14:paraId="3463551A" w14:textId="61C4963E" w:rsidR="009F67B7" w:rsidRDefault="009F67B7">
      <w:pPr>
        <w:rPr>
          <w:rFonts w:ascii="Arial Black" w:hAnsi="Arial Black"/>
          <w:sz w:val="28"/>
          <w:szCs w:val="28"/>
        </w:rPr>
      </w:pPr>
    </w:p>
    <w:p w14:paraId="6176BF59" w14:textId="77777777" w:rsidR="009101EE" w:rsidRDefault="009F67B7" w:rsidP="00767FFC">
      <w:pPr>
        <w:pStyle w:val="Title"/>
        <w:rPr>
          <w:rFonts w:asciiTheme="minorHAnsi" w:eastAsiaTheme="minorHAnsi" w:hAnsiTheme="minorHAnsi" w:cstheme="minorBidi"/>
          <w:spacing w:val="0"/>
          <w:kern w:val="0"/>
          <w:sz w:val="18"/>
          <w:szCs w:val="18"/>
        </w:rPr>
      </w:pPr>
      <w:r>
        <w:t>BOOK REVIEW BY REMY CHAPMAN AN</w:t>
      </w:r>
      <w:r w:rsidR="009A64C3">
        <w:t>D</w:t>
      </w:r>
      <w:r>
        <w:t xml:space="preserve"> TOULA</w:t>
      </w:r>
      <w:r w:rsidR="009A64C3">
        <w:t xml:space="preserve"> </w:t>
      </w:r>
      <w:r>
        <w:t>PRIESTLY</w:t>
      </w:r>
      <w:r w:rsidR="009A64C3">
        <w:t>.</w:t>
      </w:r>
    </w:p>
    <w:p w14:paraId="2A7669DB" w14:textId="239795A5" w:rsidR="009F67B7" w:rsidRPr="009F67B7" w:rsidRDefault="009F67B7" w:rsidP="00767FFC">
      <w:pPr>
        <w:pStyle w:val="Title"/>
        <w:rPr>
          <w:b/>
          <w:outline/>
          <w:color w:val="5B9BD5" w:themeColor="accent5"/>
          <w:spacing w:val="0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40F9C3E8" w14:textId="43D0DDC9" w:rsidR="00ED6699" w:rsidRPr="009101EE" w:rsidRDefault="00006E38">
      <w:pPr>
        <w:rPr>
          <w:rFonts w:ascii="Arial Black" w:hAnsi="Arial Black"/>
          <w:sz w:val="48"/>
          <w:szCs w:val="48"/>
          <w:u w:val="thick"/>
        </w:rPr>
      </w:pPr>
      <w:r>
        <w:rPr>
          <w:rFonts w:ascii="Arial Black" w:hAnsi="Arial Black"/>
          <w:sz w:val="48"/>
          <w:szCs w:val="48"/>
          <w:u w:val="thick"/>
        </w:rPr>
        <w:lastRenderedPageBreak/>
        <w:t>BYE</w:t>
      </w:r>
      <w:r w:rsidR="009101EE">
        <w:rPr>
          <w:rFonts w:ascii="Arial Black" w:hAnsi="Arial Black"/>
          <w:noProof/>
          <w:sz w:val="28"/>
          <w:szCs w:val="28"/>
        </w:rPr>
        <mc:AlternateContent>
          <mc:Choice Requires="wpg">
            <w:drawing>
              <wp:inline distT="0" distB="0" distL="0" distR="0" wp14:anchorId="325DCD15" wp14:editId="7DE9A9AA">
                <wp:extent cx="4564966" cy="4325376"/>
                <wp:effectExtent l="0" t="0" r="7620" b="0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64966" cy="4325376"/>
                          <a:chOff x="-1" y="0"/>
                          <a:chExt cx="1710690" cy="1005819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3840" y="0"/>
                            <a:ext cx="426720" cy="5118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 Box 11"/>
                        <wps:cNvSpPr txBox="1"/>
                        <wps:spPr>
                          <a:xfrm>
                            <a:off x="-1" y="511789"/>
                            <a:ext cx="1710690" cy="4940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B00AF54" w14:textId="3096DF52" w:rsidR="009101EE" w:rsidRPr="009101EE" w:rsidRDefault="009101EE" w:rsidP="009101E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5DCD15" id="Group 12" o:spid="_x0000_s1026" style="width:359.45pt;height:340.6pt;mso-position-horizontal-relative:char;mso-position-vertical-relative:line" coordorigin="" coordsize="17106,1005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2438;width:4267;height:5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8" type="#_x0000_t202" style="position:absolute;top:5117;width:17106;height:49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<v:textbox>
                    <w:txbxContent>
                      <w:p w14:paraId="4B00AF54" w14:textId="3096DF52" w:rsidR="009101EE" w:rsidRPr="009101EE" w:rsidRDefault="009101EE" w:rsidP="009101EE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ED6699" w:rsidRPr="009101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9EB"/>
    <w:rsid w:val="00006E38"/>
    <w:rsid w:val="005D5974"/>
    <w:rsid w:val="00767FFC"/>
    <w:rsid w:val="00893A40"/>
    <w:rsid w:val="009101EE"/>
    <w:rsid w:val="009A64C3"/>
    <w:rsid w:val="009F1F0E"/>
    <w:rsid w:val="009F67B7"/>
    <w:rsid w:val="00D33F35"/>
    <w:rsid w:val="00D409EB"/>
    <w:rsid w:val="00ED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40379"/>
  <w15:chartTrackingRefBased/>
  <w15:docId w15:val="{106CB04C-B64B-4165-87F3-231DFC1DE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F1F0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1F0E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767FF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7FF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impykidwiki.com/wiki/Charlie_Davies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Pupils'%20work\Kingfishers%202024\Book%20Revi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AD997-9825-425A-8142-F36167FA6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Book Review</Template>
  <TotalTime>60</TotalTime>
  <Pages>2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Remy</dc:creator>
  <cp:keywords/>
  <dc:description/>
  <cp:lastModifiedBy>Remy</cp:lastModifiedBy>
  <cp:revision>5</cp:revision>
  <dcterms:created xsi:type="dcterms:W3CDTF">2024-06-28T13:50:00Z</dcterms:created>
  <dcterms:modified xsi:type="dcterms:W3CDTF">2024-07-05T09:18:00Z</dcterms:modified>
</cp:coreProperties>
</file>