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4A654" w14:textId="3079FF56" w:rsidR="005D5974" w:rsidRPr="00D1300D" w:rsidRDefault="007114AB" w:rsidP="00D61DDA">
      <w:pPr>
        <w:jc w:val="center"/>
        <w:rPr>
          <w:rFonts w:ascii="Algerian" w:hAnsi="Algerian"/>
          <w:b/>
          <w:bCs/>
          <w:color w:val="385623" w:themeColor="accent6" w:themeShade="80"/>
          <w:sz w:val="72"/>
          <w:szCs w:val="72"/>
          <w14:glow w14:rad="228600">
            <w14:schemeClr w14:val="accent6">
              <w14:alpha w14:val="60000"/>
              <w14:satMod w14:val="175000"/>
            </w14:schemeClr>
          </w14:glow>
          <w14:reflection w14:blurRad="6350" w14:stA="55000" w14:stPos="0" w14:endA="50" w14:endPos="85000" w14:dist="0" w14:dir="5400000" w14:fadeDir="5400000" w14:sx="100000" w14:sy="-100000" w14:kx="0" w14:ky="0" w14:algn="bl"/>
        </w:rPr>
      </w:pPr>
      <w:r w:rsidRPr="00D1300D">
        <w:rPr>
          <w:rFonts w:ascii="Algerian" w:hAnsi="Algerian"/>
          <w:b/>
          <w:bCs/>
          <w:color w:val="385623" w:themeColor="accent6" w:themeShade="80"/>
          <w:sz w:val="72"/>
          <w:szCs w:val="72"/>
          <w14:glow w14:rad="228600">
            <w14:schemeClr w14:val="accent6">
              <w14:alpha w14:val="60000"/>
              <w14:satMod w14:val="175000"/>
            </w14:schemeClr>
          </w14:glow>
          <w14:reflection w14:blurRad="6350" w14:stA="55000" w14:stPos="0" w14:endA="50" w14:endPos="85000" w14:dist="0" w14:dir="5400000" w14:fadeDir="5400000" w14:sx="100000" w14:sy="-100000" w14:kx="0" w14:ky="0" w14:algn="bl"/>
        </w:rPr>
        <w:t>Krindlekrax</w:t>
      </w:r>
    </w:p>
    <w:p w14:paraId="53456267" w14:textId="269863C1" w:rsidR="007114AB" w:rsidRPr="00D1300D" w:rsidRDefault="007114AB" w:rsidP="00D61DDA">
      <w:pPr>
        <w:jc w:val="center"/>
        <w:rPr>
          <w:rFonts w:ascii="Agency FB" w:hAnsi="Agency FB"/>
          <w:sz w:val="40"/>
          <w:szCs w:val="40"/>
          <w14:glow w14:rad="228600">
            <w14:schemeClr w14:val="accent6">
              <w14:alpha w14:val="60000"/>
              <w14:satMod w14:val="175000"/>
            </w14:schemeClr>
          </w14:glow>
          <w14:reflection w14:blurRad="6350" w14:stA="55000" w14:stPos="0" w14:endA="50" w14:endPos="85000" w14:dist="0" w14:dir="5400000" w14:fadeDir="5400000" w14:sx="100000" w14:sy="-100000" w14:kx="0" w14:ky="0" w14:algn="bl"/>
        </w:rPr>
      </w:pPr>
      <w:r w:rsidRPr="00D1300D">
        <w:rPr>
          <w:rFonts w:ascii="Agency FB" w:hAnsi="Agency FB"/>
          <w:sz w:val="40"/>
          <w:szCs w:val="40"/>
          <w14:glow w14:rad="228600">
            <w14:schemeClr w14:val="accent6">
              <w14:alpha w14:val="60000"/>
              <w14:satMod w14:val="175000"/>
            </w14:schemeClr>
          </w14:glow>
          <w14:reflection w14:blurRad="6350" w14:stA="55000" w14:stPos="0" w14:endA="50" w14:endPos="85000" w14:dist="0" w14:dir="5400000" w14:fadeDir="5400000" w14:sx="100000" w14:sy="-100000" w14:kx="0" w14:ky="0" w14:algn="bl"/>
        </w:rPr>
        <w:t>By Philp Ridley</w:t>
      </w:r>
    </w:p>
    <w:p w14:paraId="3F37AA98" w14:textId="45F28731" w:rsidR="007114AB" w:rsidRPr="00D1300D" w:rsidRDefault="007114AB" w:rsidP="00D61DDA">
      <w:pPr>
        <w:jc w:val="center"/>
        <w:rPr>
          <w:rFonts w:ascii="Lucida Calligraphy" w:hAnsi="Lucida Calligraphy"/>
          <w:sz w:val="28"/>
          <w:szCs w:val="28"/>
        </w:rPr>
      </w:pPr>
      <w:r w:rsidRPr="00D1300D">
        <w:rPr>
          <w:rFonts w:ascii="Lucida Calligraphy" w:hAnsi="Lucida Calligraphy"/>
          <w:sz w:val="28"/>
          <w:szCs w:val="28"/>
        </w:rPr>
        <w:t>Ruskin Splinter is a weak, thin boy and no one likes him (</w:t>
      </w:r>
      <w:r w:rsidR="007A0DA7" w:rsidRPr="00D1300D">
        <w:rPr>
          <w:rFonts w:ascii="Lucida Calligraphy" w:hAnsi="Lucida Calligraphy"/>
          <w:sz w:val="28"/>
          <w:szCs w:val="28"/>
        </w:rPr>
        <w:t>except</w:t>
      </w:r>
      <w:r w:rsidRPr="00D1300D">
        <w:rPr>
          <w:rFonts w:ascii="Lucida Calligraphy" w:hAnsi="Lucida Calligraphy"/>
          <w:sz w:val="28"/>
          <w:szCs w:val="28"/>
        </w:rPr>
        <w:t xml:space="preserve"> Corky). </w:t>
      </w:r>
      <w:r w:rsidR="007A0DA7" w:rsidRPr="00D1300D">
        <w:rPr>
          <w:rFonts w:ascii="Lucida Calligraphy" w:hAnsi="Lucida Calligraphy"/>
          <w:sz w:val="28"/>
          <w:szCs w:val="28"/>
        </w:rPr>
        <w:t>But when Krindlekrax strikes, it’s up to Ruskin to save Lizard Street.</w:t>
      </w:r>
    </w:p>
    <w:p w14:paraId="49B52382" w14:textId="2305D597" w:rsidR="007A0DA7" w:rsidRPr="00D1300D" w:rsidRDefault="007A0DA7" w:rsidP="00D61DDA">
      <w:pPr>
        <w:jc w:val="center"/>
        <w:rPr>
          <w:rFonts w:ascii="Lucida Calligraphy" w:hAnsi="Lucida Calligraphy"/>
          <w:sz w:val="28"/>
          <w:szCs w:val="28"/>
        </w:rPr>
      </w:pPr>
      <w:r w:rsidRPr="00D1300D">
        <w:rPr>
          <w:rFonts w:ascii="Lucida Calligraphy" w:hAnsi="Lucida Calligraphy"/>
          <w:sz w:val="28"/>
          <w:szCs w:val="28"/>
        </w:rPr>
        <w:t>We really like this book and highly recommend it.</w:t>
      </w:r>
    </w:p>
    <w:p w14:paraId="61BB65B7" w14:textId="04394E07" w:rsidR="007A0DA7" w:rsidRPr="00D1300D" w:rsidRDefault="007A0DA7" w:rsidP="00D61DDA">
      <w:pPr>
        <w:jc w:val="center"/>
        <w:rPr>
          <w:rFonts w:ascii="Algerian" w:hAnsi="Algerian"/>
          <w:color w:val="BF8F00" w:themeColor="accent4" w:themeShade="BF"/>
          <w:sz w:val="72"/>
          <w:szCs w:val="72"/>
          <w14:glow w14:rad="228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1300D">
        <w:rPr>
          <w:rFonts w:ascii="Algerian" w:hAnsi="Algerian"/>
          <w:color w:val="BF8F00" w:themeColor="accent4" w:themeShade="BF"/>
          <w:sz w:val="72"/>
          <w:szCs w:val="72"/>
          <w14:glow w14:rad="228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</w:rPr>
        <w:t>****</w:t>
      </w:r>
    </w:p>
    <w:p w14:paraId="25731340" w14:textId="28389BD5" w:rsidR="007A0DA7" w:rsidRDefault="00D61DDA">
      <w:r>
        <w:rPr>
          <w:noProof/>
        </w:rPr>
        <w:drawing>
          <wp:inline distT="0" distB="0" distL="0" distR="0" wp14:anchorId="1EBEFEF1" wp14:editId="7BB9057B">
            <wp:extent cx="3153480" cy="182351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978" cy="1844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DA7">
        <w:rPr>
          <w:noProof/>
        </w:rPr>
        <mc:AlternateContent>
          <mc:Choice Requires="wpg">
            <w:drawing>
              <wp:inline distT="0" distB="0" distL="0" distR="0" wp14:anchorId="3DD6C59E" wp14:editId="4B57B259">
                <wp:extent cx="2225930" cy="1802102"/>
                <wp:effectExtent l="0" t="0" r="3175" b="825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5930" cy="1802102"/>
                          <a:chOff x="0" y="0"/>
                          <a:chExt cx="5731510" cy="408757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445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744036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6B86FA5" w14:textId="2E36F686" w:rsidR="007A0DA7" w:rsidRPr="007A0DA7" w:rsidRDefault="007A0DA7" w:rsidP="007A0D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7A0D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A0D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7A0D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D6C59E" id="Group 3" o:spid="_x0000_s1026" style="width:175.25pt;height:141.9pt;mso-position-horizontal-relative:char;mso-position-vertical-relative:line" coordsize="57315,408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7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744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6B86FA5" w14:textId="2E36F686" w:rsidR="007A0DA7" w:rsidRPr="007A0DA7" w:rsidRDefault="007A0DA7" w:rsidP="007A0DA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7A0DA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A0DA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7A0DA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D4809" w14:textId="77777777" w:rsidR="007A0DA7" w:rsidRDefault="007A0DA7"/>
    <w:sectPr w:rsidR="007A0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AB"/>
    <w:rsid w:val="005D5974"/>
    <w:rsid w:val="007114AB"/>
    <w:rsid w:val="007A0DA7"/>
    <w:rsid w:val="00893A40"/>
    <w:rsid w:val="00D1300D"/>
    <w:rsid w:val="00D6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3B66"/>
  <w15:chartTrackingRefBased/>
  <w15:docId w15:val="{F594CE1F-7ABA-4916-92E7-934FE1C31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0D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ickr.com/photos/65695019@N07/10106344616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flickr.com/photos/65695019@N07/1010634461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dfreephotos.com/animals/reptiles-and-amphibians/dwarf-crocodile.jpg.php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lickr.com/photos/65695019@N07/10106344616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BE78B-CA9E-4AF8-A1EC-FA092D73B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37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Ruari</dc:creator>
  <cp:keywords/>
  <dc:description/>
  <cp:lastModifiedBy>Ruari</cp:lastModifiedBy>
  <cp:revision>1</cp:revision>
  <dcterms:created xsi:type="dcterms:W3CDTF">2024-07-05T08:37:00Z</dcterms:created>
  <dcterms:modified xsi:type="dcterms:W3CDTF">2024-07-05T09:14:00Z</dcterms:modified>
</cp:coreProperties>
</file>