
<file path=[Content_Types].xml><?xml version="1.0" encoding="utf-8"?>
<Types xmlns="http://schemas.openxmlformats.org/package/2006/content-types">
  <Default Extension="jpeg" ContentType="image/jpeg"/>
  <Default Extension="jpg" ContentType="image/unknown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media/image4.jpg" ContentType="image/jpeg"/>
  <Override PartName="/word/media/image6.jpg" ContentType="image/jpeg"/>
  <Override PartName="/word/media/image8.jpg" ContentType="image/jpeg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3B2C10" w14:textId="4A356ED3" w:rsidR="005D5974" w:rsidRDefault="005D5974" w:rsidP="001A73A1">
      <w:pPr>
        <w:pStyle w:val="Title"/>
        <w:rPr>
          <w:b/>
          <w:bCs/>
          <w:i/>
          <w:iCs/>
          <w:sz w:val="48"/>
          <w:szCs w:val="48"/>
          <w:u w:val="single"/>
        </w:rPr>
      </w:pPr>
    </w:p>
    <w:p w14:paraId="2D0DB7C9" w14:textId="4CC98F26" w:rsidR="001A73A1" w:rsidRPr="00E56D4A" w:rsidRDefault="00934417" w:rsidP="00934417">
      <w:pPr>
        <w:pStyle w:val="Title"/>
        <w:rPr>
          <w:b/>
          <w:bCs/>
          <w:i/>
          <w:iCs/>
          <w:color w:val="92D050"/>
          <w:sz w:val="96"/>
          <w:szCs w:val="96"/>
          <w:u w:val="single"/>
        </w:rPr>
      </w:pPr>
      <w:proofErr w:type="spellStart"/>
      <w:r w:rsidRPr="00E56D4A">
        <w:rPr>
          <w:b/>
          <w:bCs/>
          <w:i/>
          <w:iCs/>
          <w:color w:val="92D050"/>
          <w:sz w:val="96"/>
          <w:szCs w:val="96"/>
          <w:u w:val="single"/>
        </w:rPr>
        <w:t>Krindlekrax</w:t>
      </w:r>
      <w:proofErr w:type="spellEnd"/>
    </w:p>
    <w:p w14:paraId="33653231" w14:textId="6B858B61" w:rsidR="00934417" w:rsidRDefault="00934417" w:rsidP="00934417"/>
    <w:p w14:paraId="7E5B4B0F" w14:textId="3A52AF44" w:rsidR="00934417" w:rsidRDefault="00934417" w:rsidP="00934417">
      <w:pPr>
        <w:rPr>
          <w:sz w:val="40"/>
          <w:szCs w:val="40"/>
        </w:rPr>
      </w:pPr>
      <w:r>
        <w:rPr>
          <w:sz w:val="40"/>
          <w:szCs w:val="40"/>
        </w:rPr>
        <w:t xml:space="preserve">Written by Philip </w:t>
      </w:r>
      <w:r w:rsidR="00BB43FE">
        <w:rPr>
          <w:sz w:val="40"/>
          <w:szCs w:val="40"/>
        </w:rPr>
        <w:t>Ridley</w:t>
      </w:r>
      <w:r>
        <w:rPr>
          <w:sz w:val="40"/>
          <w:szCs w:val="40"/>
        </w:rPr>
        <w:t xml:space="preserve">         </w:t>
      </w:r>
    </w:p>
    <w:p w14:paraId="44B7972C" w14:textId="522F52BE" w:rsidR="00934417" w:rsidRDefault="00934417" w:rsidP="00934417">
      <w:pPr>
        <w:rPr>
          <w:sz w:val="40"/>
          <w:szCs w:val="40"/>
        </w:rPr>
      </w:pPr>
    </w:p>
    <w:p w14:paraId="7C86221B" w14:textId="2DABD5CD" w:rsidR="00934417" w:rsidRDefault="00934417" w:rsidP="00934417">
      <w:pPr>
        <w:rPr>
          <w:sz w:val="40"/>
          <w:szCs w:val="40"/>
        </w:rPr>
      </w:pPr>
      <w:r>
        <w:rPr>
          <w:sz w:val="40"/>
          <w:szCs w:val="40"/>
        </w:rPr>
        <w:t>Our opinio</w:t>
      </w:r>
      <w:r w:rsidR="00BB43FE">
        <w:rPr>
          <w:sz w:val="40"/>
          <w:szCs w:val="40"/>
        </w:rPr>
        <w:t>ns</w:t>
      </w:r>
    </w:p>
    <w:p w14:paraId="7C3D5E06" w14:textId="594CF54E" w:rsidR="00934417" w:rsidRDefault="00934417" w:rsidP="00934417">
      <w:pPr>
        <w:rPr>
          <w:sz w:val="40"/>
          <w:szCs w:val="40"/>
        </w:rPr>
      </w:pPr>
    </w:p>
    <w:p w14:paraId="07B00B08" w14:textId="0BC9B3F4" w:rsidR="00BB43FE" w:rsidRDefault="00934417" w:rsidP="00934417">
      <w:pPr>
        <w:rPr>
          <w:sz w:val="40"/>
          <w:szCs w:val="40"/>
        </w:rPr>
      </w:pPr>
      <w:r>
        <w:rPr>
          <w:sz w:val="40"/>
          <w:szCs w:val="40"/>
        </w:rPr>
        <w:t xml:space="preserve">Sam: the book is really good </w:t>
      </w:r>
      <w:proofErr w:type="gramStart"/>
      <w:r>
        <w:rPr>
          <w:sz w:val="40"/>
          <w:szCs w:val="40"/>
        </w:rPr>
        <w:t>its</w:t>
      </w:r>
      <w:proofErr w:type="gramEnd"/>
      <w:r>
        <w:rPr>
          <w:sz w:val="40"/>
          <w:szCs w:val="40"/>
        </w:rPr>
        <w:t xml:space="preserve"> got really funny characters in it. There are some really sad bits like the main characters best friend dies by a big crocodile called </w:t>
      </w:r>
      <w:proofErr w:type="spellStart"/>
      <w:r>
        <w:rPr>
          <w:sz w:val="40"/>
          <w:szCs w:val="40"/>
        </w:rPr>
        <w:t>Krindlekrax</w:t>
      </w:r>
      <w:proofErr w:type="spellEnd"/>
      <w:r>
        <w:rPr>
          <w:sz w:val="40"/>
          <w:szCs w:val="40"/>
        </w:rPr>
        <w:t xml:space="preserve">. At the end </w:t>
      </w:r>
      <w:r w:rsidR="00BB43FE">
        <w:rPr>
          <w:sz w:val="40"/>
          <w:szCs w:val="40"/>
        </w:rPr>
        <w:t xml:space="preserve">Ruskin (the main </w:t>
      </w:r>
      <w:proofErr w:type="gramStart"/>
      <w:r w:rsidR="00BB43FE">
        <w:rPr>
          <w:sz w:val="40"/>
          <w:szCs w:val="40"/>
        </w:rPr>
        <w:t>character)fights</w:t>
      </w:r>
      <w:proofErr w:type="gramEnd"/>
      <w:r w:rsidR="00BB43FE">
        <w:rPr>
          <w:sz w:val="40"/>
          <w:szCs w:val="40"/>
        </w:rPr>
        <w:t xml:space="preserve"> him and saves Lizard Street(the street Ruskin lives on.)</w:t>
      </w:r>
    </w:p>
    <w:p w14:paraId="54095FA5" w14:textId="06A72C24" w:rsidR="00BB43FE" w:rsidRPr="00E56D4A" w:rsidRDefault="00BB43FE" w:rsidP="00934417">
      <w:pPr>
        <w:rPr>
          <w:color w:val="7030A0"/>
          <w:sz w:val="40"/>
          <w:szCs w:val="40"/>
        </w:rPr>
      </w:pPr>
    </w:p>
    <w:p w14:paraId="56550378" w14:textId="7E055571" w:rsidR="00BB43FE" w:rsidRPr="00E56D4A" w:rsidRDefault="00BB43FE" w:rsidP="00934417">
      <w:pPr>
        <w:rPr>
          <w:color w:val="7030A0"/>
          <w:sz w:val="40"/>
          <w:szCs w:val="40"/>
        </w:rPr>
      </w:pPr>
      <w:r w:rsidRPr="00E56D4A">
        <w:rPr>
          <w:color w:val="7030A0"/>
          <w:sz w:val="40"/>
          <w:szCs w:val="40"/>
        </w:rPr>
        <w:t xml:space="preserve">Ruby: The book is really </w:t>
      </w:r>
      <w:proofErr w:type="gramStart"/>
      <w:r w:rsidRPr="00E56D4A">
        <w:rPr>
          <w:color w:val="7030A0"/>
          <w:sz w:val="40"/>
          <w:szCs w:val="40"/>
        </w:rPr>
        <w:t>good .</w:t>
      </w:r>
      <w:proofErr w:type="gramEnd"/>
      <w:r w:rsidRPr="00E56D4A">
        <w:rPr>
          <w:color w:val="7030A0"/>
          <w:sz w:val="40"/>
          <w:szCs w:val="40"/>
        </w:rPr>
        <w:t xml:space="preserve"> It’s about a boy called Ruskin who has a best friend called </w:t>
      </w:r>
      <w:proofErr w:type="spellStart"/>
      <w:proofErr w:type="gramStart"/>
      <w:r w:rsidRPr="00E56D4A">
        <w:rPr>
          <w:color w:val="7030A0"/>
          <w:sz w:val="40"/>
          <w:szCs w:val="40"/>
        </w:rPr>
        <w:t>Corkey</w:t>
      </w:r>
      <w:proofErr w:type="spellEnd"/>
      <w:r w:rsidRPr="00E56D4A">
        <w:rPr>
          <w:color w:val="7030A0"/>
          <w:sz w:val="40"/>
          <w:szCs w:val="40"/>
        </w:rPr>
        <w:t xml:space="preserve"> .</w:t>
      </w:r>
      <w:proofErr w:type="gramEnd"/>
      <w:r w:rsidRPr="00E56D4A">
        <w:rPr>
          <w:color w:val="7030A0"/>
          <w:sz w:val="40"/>
          <w:szCs w:val="40"/>
        </w:rPr>
        <w:t xml:space="preserve"> He sadly dies in the middle </w:t>
      </w:r>
      <w:proofErr w:type="gramStart"/>
      <w:r w:rsidRPr="00E56D4A">
        <w:rPr>
          <w:color w:val="7030A0"/>
          <w:sz w:val="40"/>
          <w:szCs w:val="40"/>
        </w:rPr>
        <w:t>because  he</w:t>
      </w:r>
      <w:proofErr w:type="gramEnd"/>
      <w:r w:rsidRPr="00E56D4A">
        <w:rPr>
          <w:color w:val="7030A0"/>
          <w:sz w:val="40"/>
          <w:szCs w:val="40"/>
        </w:rPr>
        <w:t xml:space="preserve"> got attacked by a crocodile named </w:t>
      </w:r>
      <w:proofErr w:type="spellStart"/>
      <w:r w:rsidRPr="00E56D4A">
        <w:rPr>
          <w:color w:val="7030A0"/>
          <w:sz w:val="40"/>
          <w:szCs w:val="40"/>
        </w:rPr>
        <w:t>Krindlekrax</w:t>
      </w:r>
      <w:proofErr w:type="spellEnd"/>
      <w:r w:rsidRPr="00E56D4A">
        <w:rPr>
          <w:color w:val="7030A0"/>
          <w:sz w:val="40"/>
          <w:szCs w:val="40"/>
        </w:rPr>
        <w:t xml:space="preserve">. At the end Ruskin fought </w:t>
      </w:r>
      <w:proofErr w:type="spellStart"/>
      <w:proofErr w:type="gramStart"/>
      <w:r w:rsidRPr="00E56D4A">
        <w:rPr>
          <w:color w:val="7030A0"/>
          <w:sz w:val="40"/>
          <w:szCs w:val="40"/>
        </w:rPr>
        <w:t>Krindlekrax</w:t>
      </w:r>
      <w:proofErr w:type="spellEnd"/>
      <w:r w:rsidRPr="00E56D4A">
        <w:rPr>
          <w:color w:val="7030A0"/>
          <w:sz w:val="40"/>
          <w:szCs w:val="40"/>
        </w:rPr>
        <w:t xml:space="preserve">  and</w:t>
      </w:r>
      <w:proofErr w:type="gramEnd"/>
      <w:r w:rsidRPr="00E56D4A">
        <w:rPr>
          <w:color w:val="7030A0"/>
          <w:sz w:val="40"/>
          <w:szCs w:val="40"/>
        </w:rPr>
        <w:t xml:space="preserve"> made him never return.</w:t>
      </w:r>
    </w:p>
    <w:p w14:paraId="78B9CE30" w14:textId="0B28102F" w:rsidR="00BB43FE" w:rsidRDefault="00BB43FE" w:rsidP="00934417">
      <w:pPr>
        <w:rPr>
          <w:sz w:val="40"/>
          <w:szCs w:val="40"/>
        </w:rPr>
      </w:pPr>
    </w:p>
    <w:p w14:paraId="1B01A196" w14:textId="0D97D280" w:rsidR="00BB43FE" w:rsidRPr="00FE0C79" w:rsidRDefault="00BB43FE" w:rsidP="00934417">
      <w:pPr>
        <w:rPr>
          <w:sz w:val="144"/>
          <w:szCs w:val="144"/>
        </w:rPr>
      </w:pPr>
    </w:p>
    <w:p w14:paraId="147332A6" w14:textId="562B4B09" w:rsidR="00E56D4A" w:rsidRPr="00E56D4A" w:rsidRDefault="00E56D4A" w:rsidP="00E56D4A">
      <w:pPr>
        <w:tabs>
          <w:tab w:val="left" w:pos="1956"/>
        </w:tabs>
        <w:rPr>
          <w:sz w:val="40"/>
          <w:szCs w:val="40"/>
        </w:rPr>
      </w:pPr>
      <w:r>
        <w:rPr>
          <w:sz w:val="40"/>
          <w:szCs w:val="40"/>
        </w:rPr>
        <w:tab/>
      </w:r>
      <w:r>
        <w:rPr>
          <w:noProof/>
          <w:sz w:val="40"/>
          <w:szCs w:val="40"/>
        </w:rPr>
        <mc:AlternateContent>
          <mc:Choice Requires="wpg">
            <w:drawing>
              <wp:inline distT="0" distB="0" distL="0" distR="0" wp14:anchorId="611AAF01" wp14:editId="0434FF48">
                <wp:extent cx="953021" cy="1898650"/>
                <wp:effectExtent l="0" t="0" r="0" b="6350"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53021" cy="1898650"/>
                          <a:chOff x="0" y="0"/>
                          <a:chExt cx="953021" cy="1898650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21" y="0"/>
                            <a:ext cx="952500" cy="9525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Text Box 8"/>
                        <wps:cNvSpPr txBox="1"/>
                        <wps:spPr>
                          <a:xfrm>
                            <a:off x="0" y="952500"/>
                            <a:ext cx="951865" cy="946150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237C55C5" w14:textId="16EE5374" w:rsidR="00E56D4A" w:rsidRPr="00E56D4A" w:rsidRDefault="00E56D4A" w:rsidP="00E56D4A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8" w:history="1">
                                <w:r w:rsidRPr="00E56D4A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E56D4A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9" w:history="1">
                                <w:r w:rsidRPr="00E56D4A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BY-NC-ND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11AAF01" id="Group 9" o:spid="_x0000_s1026" style="width:75.05pt;height:149.5pt;mso-position-horizontal-relative:char;mso-position-vertical-relative:line" coordsize="9530,18986" o:gfxdata="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left:5;width:9525;height:95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28" type="#_x0000_t202" style="position:absolute;top:9525;width:9518;height:94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" stroked="f">
                  <v:textbox style="mso-fit-shape-to-text:t">
                    <w:txbxContent>
                      <w:p w14:paraId="237C55C5" w14:textId="16EE5374" w:rsidR="00E56D4A" w:rsidRPr="00E56D4A" w:rsidRDefault="00E56D4A" w:rsidP="00E56D4A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0" w:history="1">
                          <w:r w:rsidRPr="00E56D4A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E56D4A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1" w:history="1">
                          <w:r w:rsidRPr="00E56D4A">
                            <w:rPr>
                              <w:rStyle w:val="Hyperlink"/>
                              <w:sz w:val="18"/>
                              <w:szCs w:val="18"/>
                            </w:rPr>
                            <w:t>CC BY-NC-ND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noProof/>
          <w:sz w:val="40"/>
          <w:szCs w:val="40"/>
        </w:rPr>
        <mc:AlternateContent>
          <mc:Choice Requires="wpg">
            <w:drawing>
              <wp:inline distT="0" distB="0" distL="0" distR="0" wp14:anchorId="70A03527" wp14:editId="46E66833">
                <wp:extent cx="3175000" cy="3251200"/>
                <wp:effectExtent l="0" t="0" r="6350" b="6350"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V="1">
                          <a:off x="0" y="0"/>
                          <a:ext cx="3175000" cy="3251200"/>
                          <a:chOff x="0" y="0"/>
                          <a:chExt cx="5731510" cy="4163748"/>
                        </a:xfrm>
                      </wpg:grpSpPr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82079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Text Box 5"/>
                        <wps:cNvSpPr txBox="1"/>
                        <wps:spPr>
                          <a:xfrm>
                            <a:off x="0" y="3820213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69E8FFE6" w14:textId="129BA9D5" w:rsidR="00E56D4A" w:rsidRPr="00E56D4A" w:rsidRDefault="00E56D4A" w:rsidP="00E56D4A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4" w:history="1">
                                <w:r w:rsidRPr="00E56D4A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E56D4A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5" w:history="1">
                                <w:r w:rsidRPr="00E56D4A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0A03527" id="Group 6" o:spid="_x0000_s1029" style="width:250pt;height:256pt;flip:y;mso-position-horizontal-relative:char;mso-position-vertical-relative:line" coordsize="57315,4163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">
                <v:shape id="Picture 4" o:spid="_x0000_s1030" type="#_x0000_t75" style="position:absolute;width:57315;height:382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">
                  <v:imagedata r:id="rId16" o:title=""/>
                </v:shape>
                <v:shape id="Text Box 5" o:spid="_x0000_s1031" type="#_x0000_t202" style="position:absolute;top:38202;width:5731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" stroked="f">
                  <v:textbox>
                    <w:txbxContent>
                      <w:p w14:paraId="69E8FFE6" w14:textId="129BA9D5" w:rsidR="00E56D4A" w:rsidRPr="00E56D4A" w:rsidRDefault="00E56D4A" w:rsidP="00E56D4A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7" w:history="1">
                          <w:r w:rsidRPr="00E56D4A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E56D4A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8" w:history="1">
                          <w:r w:rsidRPr="00E56D4A">
                            <w:rPr>
                              <w:rStyle w:val="Hyperlink"/>
                              <w:sz w:val="18"/>
                              <w:szCs w:val="18"/>
                            </w:rPr>
                            <w:t>CC BY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noProof/>
          <w:sz w:val="40"/>
          <w:szCs w:val="40"/>
        </w:rPr>
        <mc:AlternateContent>
          <mc:Choice Requires="wpg">
            <w:drawing>
              <wp:inline distT="0" distB="0" distL="0" distR="0" wp14:anchorId="1066A86B" wp14:editId="39F1CB04">
                <wp:extent cx="5731510" cy="4166235"/>
                <wp:effectExtent l="0" t="0" r="2540" b="5715"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31510" cy="4166235"/>
                          <a:chOff x="0" y="0"/>
                          <a:chExt cx="5731510" cy="4166235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2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8227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" name="Text Box 11"/>
                        <wps:cNvSpPr txBox="1"/>
                        <wps:spPr>
                          <a:xfrm>
                            <a:off x="0" y="3822700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1C52F000" w14:textId="69D6A3DF" w:rsidR="00E56D4A" w:rsidRPr="00E56D4A" w:rsidRDefault="00E56D4A" w:rsidP="00E56D4A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21" w:history="1">
                                <w:r w:rsidRPr="00E56D4A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E56D4A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22" w:history="1">
                                <w:r w:rsidRPr="00E56D4A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066A86B" id="Group 12" o:spid="_x0000_s1032" style="width:451.3pt;height:328.05pt;mso-position-horizontal-relative:char;mso-position-vertical-relative:line" coordsize="57315,41662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">
                <v:shape id="Picture 10" o:spid="_x0000_s1033" type="#_x0000_t75" style="position:absolute;width:57315;height:382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">
                  <v:imagedata r:id="rId23" o:title=""/>
                </v:shape>
                <v:shape id="Text Box 11" o:spid="_x0000_s1034" type="#_x0000_t202" style="position:absolute;top:38227;width:5731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" stroked="f">
                  <v:textbox style="mso-fit-shape-to-text:t">
                    <w:txbxContent>
                      <w:p w14:paraId="1C52F000" w14:textId="69D6A3DF" w:rsidR="00E56D4A" w:rsidRPr="00E56D4A" w:rsidRDefault="00E56D4A" w:rsidP="00E56D4A">
                        <w:pPr>
                          <w:rPr>
                            <w:sz w:val="18"/>
                            <w:szCs w:val="18"/>
                          </w:rPr>
                        </w:pPr>
                        <w:hyperlink r:id="rId24" w:history="1">
                          <w:r w:rsidRPr="00E56D4A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E56D4A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25" w:history="1">
                          <w:r w:rsidRPr="00E56D4A">
                            <w:rPr>
                              <w:rStyle w:val="Hyperlink"/>
                              <w:sz w:val="18"/>
                              <w:szCs w:val="18"/>
                            </w:rPr>
                            <w:t>CC BY-NC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noProof/>
          <w:sz w:val="40"/>
          <w:szCs w:val="40"/>
        </w:rPr>
        <w:lastRenderedPageBreak/>
        <mc:AlternateContent>
          <mc:Choice Requires="wpg">
            <w:drawing>
              <wp:inline distT="0" distB="0" distL="0" distR="0" wp14:anchorId="55EA7AE0" wp14:editId="53BD28F1">
                <wp:extent cx="5731510" cy="4658995"/>
                <wp:effectExtent l="0" t="0" r="2540" b="8255"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31510" cy="4658995"/>
                          <a:chOff x="0" y="0"/>
                          <a:chExt cx="5731510" cy="4658995"/>
                        </a:xfrm>
                      </wpg:grpSpPr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2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43154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" name="Text Box 14"/>
                        <wps:cNvSpPr txBox="1"/>
                        <wps:spPr>
                          <a:xfrm>
                            <a:off x="0" y="4315460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48C250C2" w14:textId="49609F96" w:rsidR="00E56D4A" w:rsidRPr="00E56D4A" w:rsidRDefault="00E56D4A" w:rsidP="00E56D4A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28" w:history="1">
                                <w:r w:rsidRPr="00E56D4A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E56D4A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29" w:history="1">
                                <w:r w:rsidRPr="00E56D4A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5EA7AE0" id="Group 15" o:spid="_x0000_s1035" style="width:451.3pt;height:366.85pt;mso-position-horizontal-relative:char;mso-position-vertical-relative:line" coordsize="57315,4658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">
                <v:shape id="Picture 13" o:spid="_x0000_s1036" type="#_x0000_t75" style="position:absolute;width:57315;height:431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">
                  <v:imagedata r:id="rId30" o:title=""/>
                </v:shape>
                <v:shape id="Text Box 14" o:spid="_x0000_s1037" type="#_x0000_t202" style="position:absolute;top:43154;width:5731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" stroked="f">
                  <v:textbox style="mso-fit-shape-to-text:t">
                    <w:txbxContent>
                      <w:p w14:paraId="48C250C2" w14:textId="49609F96" w:rsidR="00E56D4A" w:rsidRPr="00E56D4A" w:rsidRDefault="00E56D4A" w:rsidP="00E56D4A">
                        <w:pPr>
                          <w:rPr>
                            <w:sz w:val="18"/>
                            <w:szCs w:val="18"/>
                          </w:rPr>
                        </w:pPr>
                        <w:hyperlink r:id="rId31" w:history="1">
                          <w:r w:rsidRPr="00E56D4A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E56D4A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32" w:history="1">
                          <w:r w:rsidRPr="00E56D4A">
                            <w:rPr>
                              <w:rStyle w:val="Hyperlink"/>
                              <w:sz w:val="18"/>
                              <w:szCs w:val="18"/>
                            </w:rPr>
                            <w:t>CC BY-NC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noProof/>
          <w:sz w:val="40"/>
          <w:szCs w:val="40"/>
        </w:rPr>
        <mc:AlternateContent>
          <mc:Choice Requires="wpg">
            <w:drawing>
              <wp:inline distT="0" distB="0" distL="0" distR="0" wp14:anchorId="1274D836" wp14:editId="0BDBFDE0">
                <wp:extent cx="4368800" cy="3289300"/>
                <wp:effectExtent l="0" t="0" r="0" b="6350"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68800" cy="3289300"/>
                          <a:chOff x="0" y="0"/>
                          <a:chExt cx="5731510" cy="4020240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3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67728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" name="Text Box 2"/>
                        <wps:cNvSpPr txBox="1"/>
                        <wps:spPr>
                          <a:xfrm>
                            <a:off x="0" y="3676705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41C8DF71" w14:textId="428321B1" w:rsidR="00E56D4A" w:rsidRPr="00E56D4A" w:rsidRDefault="00E56D4A" w:rsidP="00E56D4A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35" w:history="1">
                                <w:r w:rsidRPr="00E56D4A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E56D4A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36" w:history="1">
                                <w:r w:rsidRPr="00E56D4A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274D836" id="Group 3" o:spid="_x0000_s1038" style="width:344pt;height:259pt;mso-position-horizontal-relative:char;mso-position-vertical-relative:line" coordsize="57315,40202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">
                <v:shape id="Picture 1" o:spid="_x0000_s1039" type="#_x0000_t75" style="position:absolute;width:57315;height:367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">
                  <v:imagedata r:id="rId37" o:title=""/>
                </v:shape>
                <v:shape id="Text Box 2" o:spid="_x0000_s1040" type="#_x0000_t202" style="position:absolute;top:36767;width:5731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" stroked="f">
                  <v:textbox>
                    <w:txbxContent>
                      <w:p w14:paraId="41C8DF71" w14:textId="428321B1" w:rsidR="00E56D4A" w:rsidRPr="00E56D4A" w:rsidRDefault="00E56D4A" w:rsidP="00E56D4A">
                        <w:pPr>
                          <w:rPr>
                            <w:sz w:val="18"/>
                            <w:szCs w:val="18"/>
                          </w:rPr>
                        </w:pPr>
                        <w:hyperlink r:id="rId38" w:history="1">
                          <w:r w:rsidRPr="00E56D4A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E56D4A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39" w:history="1">
                          <w:r w:rsidRPr="00E56D4A">
                            <w:rPr>
                              <w:rStyle w:val="Hyperlink"/>
                              <w:sz w:val="18"/>
                              <w:szCs w:val="18"/>
                            </w:rPr>
                            <w:t>CC BY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sectPr w:rsidR="00E56D4A" w:rsidRPr="00E56D4A">
      <w:headerReference w:type="even" r:id="rId40"/>
      <w:headerReference w:type="default" r:id="rId41"/>
      <w:footerReference w:type="even" r:id="rId42"/>
      <w:footerReference w:type="default" r:id="rId43"/>
      <w:headerReference w:type="first" r:id="rId44"/>
      <w:footerReference w:type="first" r:id="rId4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80AB90" w14:textId="77777777" w:rsidR="00934417" w:rsidRDefault="00934417" w:rsidP="00934417">
      <w:pPr>
        <w:spacing w:after="0" w:line="240" w:lineRule="auto"/>
      </w:pPr>
      <w:r>
        <w:separator/>
      </w:r>
    </w:p>
  </w:endnote>
  <w:endnote w:type="continuationSeparator" w:id="0">
    <w:p w14:paraId="0F0E59AD" w14:textId="77777777" w:rsidR="00934417" w:rsidRDefault="00934417" w:rsidP="009344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B521B" w14:textId="77777777" w:rsidR="00FE0C79" w:rsidRDefault="00FE0C7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DCB915" w14:textId="3310EDA5" w:rsidR="00FE0C79" w:rsidRPr="00FE0C79" w:rsidRDefault="00FE0C79" w:rsidP="00FE0C79">
    <w:pPr>
      <w:pStyle w:val="NoSpacing"/>
      <w:rPr>
        <w:sz w:val="56"/>
        <w:szCs w:val="5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158514" w14:textId="77777777" w:rsidR="00FE0C79" w:rsidRDefault="00FE0C7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46036C" w14:textId="77777777" w:rsidR="00934417" w:rsidRDefault="00934417" w:rsidP="00934417">
      <w:pPr>
        <w:spacing w:after="0" w:line="240" w:lineRule="auto"/>
      </w:pPr>
      <w:r>
        <w:separator/>
      </w:r>
    </w:p>
  </w:footnote>
  <w:footnote w:type="continuationSeparator" w:id="0">
    <w:p w14:paraId="5F1F7267" w14:textId="77777777" w:rsidR="00934417" w:rsidRDefault="00934417" w:rsidP="009344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7ED704" w14:textId="77777777" w:rsidR="00FE0C79" w:rsidRDefault="00FE0C7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19FF0B" w14:textId="77777777" w:rsidR="00FE0C79" w:rsidRDefault="00FE0C7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862C7F" w14:textId="77777777" w:rsidR="00FE0C79" w:rsidRDefault="00FE0C7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3A1"/>
    <w:rsid w:val="001A73A1"/>
    <w:rsid w:val="005D5974"/>
    <w:rsid w:val="00893A40"/>
    <w:rsid w:val="00934417"/>
    <w:rsid w:val="00AC5935"/>
    <w:rsid w:val="00BB43FE"/>
    <w:rsid w:val="00E56D4A"/>
    <w:rsid w:val="00FE0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53E0CD"/>
  <w15:chartTrackingRefBased/>
  <w15:docId w15:val="{38FC7467-2821-4E8B-B383-0E921CD00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1A73A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A73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Header">
    <w:name w:val="header"/>
    <w:basedOn w:val="Normal"/>
    <w:link w:val="HeaderChar"/>
    <w:uiPriority w:val="99"/>
    <w:unhideWhenUsed/>
    <w:rsid w:val="009344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4417"/>
  </w:style>
  <w:style w:type="paragraph" w:styleId="Footer">
    <w:name w:val="footer"/>
    <w:basedOn w:val="Normal"/>
    <w:link w:val="FooterChar"/>
    <w:uiPriority w:val="99"/>
    <w:unhideWhenUsed/>
    <w:rsid w:val="009344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4417"/>
  </w:style>
  <w:style w:type="character" w:styleId="Hyperlink">
    <w:name w:val="Hyperlink"/>
    <w:basedOn w:val="DefaultParagraphFont"/>
    <w:uiPriority w:val="99"/>
    <w:unhideWhenUsed/>
    <w:rsid w:val="00E56D4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56D4A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FE0C7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forestryimages.org/browse/detail.cfm?imgnum=1115061" TargetMode="External"/><Relationship Id="rId18" Type="http://schemas.openxmlformats.org/officeDocument/2006/relationships/hyperlink" Target="https://creativecommons.org/licenses/by/3.0/" TargetMode="External"/><Relationship Id="rId26" Type="http://schemas.openxmlformats.org/officeDocument/2006/relationships/image" Target="media/image6.jpg"/><Relationship Id="rId39" Type="http://schemas.openxmlformats.org/officeDocument/2006/relationships/hyperlink" Target="https://creativecommons.org/licenses/by/3.0/" TargetMode="External"/><Relationship Id="rId21" Type="http://schemas.openxmlformats.org/officeDocument/2006/relationships/hyperlink" Target="https://www.flickr.com/photos/96544444@N00/3592493739/" TargetMode="External"/><Relationship Id="rId34" Type="http://schemas.openxmlformats.org/officeDocument/2006/relationships/hyperlink" Target="http://flickr.com/photos/1234abcd/4979133206" TargetMode="External"/><Relationship Id="rId42" Type="http://schemas.openxmlformats.org/officeDocument/2006/relationships/footer" Target="footer1.xml"/><Relationship Id="rId47" Type="http://schemas.openxmlformats.org/officeDocument/2006/relationships/theme" Target="theme/theme1.xml"/><Relationship Id="rId7" Type="http://schemas.openxmlformats.org/officeDocument/2006/relationships/hyperlink" Target="https://tonywash.deviantart.com/art/TMNT-sewer-2-58170288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3.jpeg"/><Relationship Id="rId29" Type="http://schemas.openxmlformats.org/officeDocument/2006/relationships/hyperlink" Target="https://creativecommons.org/licenses/by-nc/3.0/" TargetMode="Externa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hyperlink" Target="https://creativecommons.org/licenses/by-nc-nd/3.0/" TargetMode="External"/><Relationship Id="rId24" Type="http://schemas.openxmlformats.org/officeDocument/2006/relationships/hyperlink" Target="https://www.flickr.com/photos/96544444@N00/3592493739/" TargetMode="External"/><Relationship Id="rId32" Type="http://schemas.openxmlformats.org/officeDocument/2006/relationships/hyperlink" Target="https://creativecommons.org/licenses/by-nc/3.0/" TargetMode="External"/><Relationship Id="rId37" Type="http://schemas.openxmlformats.org/officeDocument/2006/relationships/image" Target="media/image9.jpeg"/><Relationship Id="rId40" Type="http://schemas.openxmlformats.org/officeDocument/2006/relationships/header" Target="header1.xml"/><Relationship Id="rId45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hyperlink" Target="https://creativecommons.org/licenses/by/3.0/" TargetMode="External"/><Relationship Id="rId23" Type="http://schemas.openxmlformats.org/officeDocument/2006/relationships/image" Target="media/image5.jpeg"/><Relationship Id="rId28" Type="http://schemas.openxmlformats.org/officeDocument/2006/relationships/hyperlink" Target="https://www.flickr.com/photos/pandiyan/95827314" TargetMode="External"/><Relationship Id="rId36" Type="http://schemas.openxmlformats.org/officeDocument/2006/relationships/hyperlink" Target="https://creativecommons.org/licenses/by/3.0/" TargetMode="External"/><Relationship Id="rId10" Type="http://schemas.openxmlformats.org/officeDocument/2006/relationships/hyperlink" Target="https://tonywash.deviantart.com/art/TMNT-sewer-2-58170288" TargetMode="External"/><Relationship Id="rId19" Type="http://schemas.openxmlformats.org/officeDocument/2006/relationships/image" Target="media/image4.jpg"/><Relationship Id="rId31" Type="http://schemas.openxmlformats.org/officeDocument/2006/relationships/hyperlink" Target="https://www.flickr.com/photos/pandiyan/95827314" TargetMode="External"/><Relationship Id="rId44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hyperlink" Target="https://creativecommons.org/licenses/by-nc-nd/3.0/" TargetMode="External"/><Relationship Id="rId14" Type="http://schemas.openxmlformats.org/officeDocument/2006/relationships/hyperlink" Target="https://www.forestryimages.org/browse/detail.cfm?imgnum=1115061" TargetMode="External"/><Relationship Id="rId22" Type="http://schemas.openxmlformats.org/officeDocument/2006/relationships/hyperlink" Target="https://creativecommons.org/licenses/by-nc/3.0/" TargetMode="External"/><Relationship Id="rId27" Type="http://schemas.openxmlformats.org/officeDocument/2006/relationships/hyperlink" Target="https://www.flickr.com/photos/pandiyan/95827314" TargetMode="External"/><Relationship Id="rId30" Type="http://schemas.openxmlformats.org/officeDocument/2006/relationships/image" Target="media/image7.jpeg"/><Relationship Id="rId35" Type="http://schemas.openxmlformats.org/officeDocument/2006/relationships/hyperlink" Target="http://flickr.com/photos/1234abcd/4979133206" TargetMode="External"/><Relationship Id="rId43" Type="http://schemas.openxmlformats.org/officeDocument/2006/relationships/footer" Target="footer2.xml"/><Relationship Id="rId8" Type="http://schemas.openxmlformats.org/officeDocument/2006/relationships/hyperlink" Target="https://tonywash.deviantart.com/art/TMNT-sewer-2-58170288" TargetMode="External"/><Relationship Id="rId3" Type="http://schemas.openxmlformats.org/officeDocument/2006/relationships/webSettings" Target="webSettings.xml"/><Relationship Id="rId12" Type="http://schemas.openxmlformats.org/officeDocument/2006/relationships/image" Target="media/image2.jpeg"/><Relationship Id="rId17" Type="http://schemas.openxmlformats.org/officeDocument/2006/relationships/hyperlink" Target="https://www.forestryimages.org/browse/detail.cfm?imgnum=1115061" TargetMode="External"/><Relationship Id="rId25" Type="http://schemas.openxmlformats.org/officeDocument/2006/relationships/hyperlink" Target="https://creativecommons.org/licenses/by-nc/3.0/" TargetMode="External"/><Relationship Id="rId33" Type="http://schemas.openxmlformats.org/officeDocument/2006/relationships/image" Target="media/image8.jpg"/><Relationship Id="rId38" Type="http://schemas.openxmlformats.org/officeDocument/2006/relationships/hyperlink" Target="http://flickr.com/photos/1234abcd/4979133206" TargetMode="External"/><Relationship Id="rId46" Type="http://schemas.openxmlformats.org/officeDocument/2006/relationships/fontTable" Target="fontTable.xml"/><Relationship Id="rId20" Type="http://schemas.openxmlformats.org/officeDocument/2006/relationships/hyperlink" Target="https://www.flickr.com/photos/96544444@N00/3592493739/" TargetMode="External"/><Relationship Id="rId41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P:\Pupils'%20work\Kingfishers%202024\Book%20Review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Book Review</Template>
  <TotalTime>9</TotalTime>
  <Pages>3</Pages>
  <Words>90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</dc:creator>
  <cp:keywords/>
  <dc:description/>
  <cp:lastModifiedBy>Sam</cp:lastModifiedBy>
  <cp:revision>2</cp:revision>
  <dcterms:created xsi:type="dcterms:W3CDTF">2024-07-05T09:18:00Z</dcterms:created>
  <dcterms:modified xsi:type="dcterms:W3CDTF">2024-07-05T09:18:00Z</dcterms:modified>
</cp:coreProperties>
</file>