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C7F26" w14:textId="77777777" w:rsidR="00A76F3B" w:rsidRDefault="00A76F3B" w:rsidP="00A76F3B">
      <w:pPr>
        <w:rPr>
          <w:sz w:val="144"/>
          <w:szCs w:val="144"/>
        </w:rPr>
      </w:pPr>
      <w:proofErr w:type="spellStart"/>
      <w:r w:rsidRPr="00A76F3B">
        <w:rPr>
          <w:sz w:val="144"/>
          <w:szCs w:val="144"/>
        </w:rPr>
        <w:t>Krindlekra</w:t>
      </w:r>
      <w:r>
        <w:rPr>
          <w:sz w:val="144"/>
          <w:szCs w:val="144"/>
        </w:rPr>
        <w:t>x</w:t>
      </w:r>
      <w:proofErr w:type="spellEnd"/>
    </w:p>
    <w:p w14:paraId="3A7D83BC" w14:textId="0CE6B7B7" w:rsidR="00A76F3B" w:rsidRDefault="00A76F3B" w:rsidP="00A76F3B">
      <w:pPr>
        <w:rPr>
          <w:sz w:val="36"/>
          <w:szCs w:val="36"/>
        </w:rPr>
      </w:pPr>
      <w:r>
        <w:rPr>
          <w:sz w:val="36"/>
          <w:szCs w:val="36"/>
        </w:rPr>
        <w:t xml:space="preserve"> By Philip Ridley</w:t>
      </w:r>
    </w:p>
    <w:p w14:paraId="0A2291F8" w14:textId="28914DDE" w:rsidR="00A76F3B" w:rsidRPr="007A5417" w:rsidRDefault="009D6FE4" w:rsidP="00A76F3B">
      <w:pPr>
        <w:rPr>
          <w:rFonts w:asciiTheme="majorHAnsi" w:hAnsiTheme="majorHAnsi" w:cstheme="majorHAnsi"/>
          <w:sz w:val="36"/>
          <w:szCs w:val="36"/>
        </w:rPr>
      </w:pPr>
      <w:proofErr w:type="spellStart"/>
      <w:r w:rsidRPr="007A5417">
        <w:rPr>
          <w:rFonts w:asciiTheme="majorHAnsi" w:hAnsiTheme="majorHAnsi" w:cstheme="majorHAnsi"/>
          <w:sz w:val="36"/>
          <w:szCs w:val="36"/>
        </w:rPr>
        <w:t>Krindlekrax</w:t>
      </w:r>
      <w:proofErr w:type="spellEnd"/>
      <w:r w:rsidRPr="007A5417">
        <w:rPr>
          <w:rFonts w:asciiTheme="majorHAnsi" w:hAnsiTheme="majorHAnsi" w:cstheme="majorHAnsi"/>
          <w:sz w:val="36"/>
          <w:szCs w:val="36"/>
        </w:rPr>
        <w:t xml:space="preserve"> is a scary book about a </w:t>
      </w:r>
      <w:proofErr w:type="gramStart"/>
      <w:r w:rsidRPr="007A5417">
        <w:rPr>
          <w:rFonts w:asciiTheme="majorHAnsi" w:hAnsiTheme="majorHAnsi" w:cstheme="majorHAnsi"/>
          <w:sz w:val="36"/>
          <w:szCs w:val="36"/>
        </w:rPr>
        <w:t>crocodile .</w:t>
      </w:r>
      <w:proofErr w:type="gramEnd"/>
    </w:p>
    <w:p w14:paraId="69650487" w14:textId="26FB9D03" w:rsidR="009D6FE4" w:rsidRPr="007A5417" w:rsidRDefault="009D6FE4" w:rsidP="00A76F3B">
      <w:pPr>
        <w:rPr>
          <w:rFonts w:asciiTheme="majorHAnsi" w:hAnsiTheme="majorHAnsi" w:cstheme="majorHAnsi"/>
          <w:sz w:val="36"/>
          <w:szCs w:val="36"/>
        </w:rPr>
      </w:pPr>
      <w:r w:rsidRPr="007A5417">
        <w:rPr>
          <w:rFonts w:asciiTheme="majorHAnsi" w:hAnsiTheme="majorHAnsi" w:cstheme="majorHAnsi"/>
          <w:sz w:val="36"/>
          <w:szCs w:val="36"/>
        </w:rPr>
        <w:t>A</w:t>
      </w:r>
      <w:r w:rsidR="007A5417" w:rsidRPr="007A5417">
        <w:rPr>
          <w:rFonts w:asciiTheme="majorHAnsi" w:hAnsiTheme="majorHAnsi" w:cstheme="majorHAnsi"/>
          <w:sz w:val="36"/>
          <w:szCs w:val="36"/>
        </w:rPr>
        <w:t xml:space="preserve"> boy called Ruskin tames the myth the legend </w:t>
      </w:r>
      <w:proofErr w:type="spellStart"/>
      <w:r w:rsidR="007A5417" w:rsidRPr="007A5417">
        <w:rPr>
          <w:rFonts w:asciiTheme="majorHAnsi" w:hAnsiTheme="majorHAnsi" w:cstheme="majorHAnsi"/>
          <w:sz w:val="36"/>
          <w:szCs w:val="36"/>
        </w:rPr>
        <w:t>krindlkrax</w:t>
      </w:r>
      <w:proofErr w:type="spellEnd"/>
      <w:r w:rsidR="007A5417" w:rsidRPr="007A5417">
        <w:rPr>
          <w:rFonts w:asciiTheme="majorHAnsi" w:hAnsiTheme="majorHAnsi" w:cstheme="majorHAnsi"/>
          <w:sz w:val="36"/>
          <w:szCs w:val="36"/>
        </w:rPr>
        <w:t xml:space="preserve"> </w:t>
      </w:r>
    </w:p>
    <w:p w14:paraId="1DC33975" w14:textId="495A79CD" w:rsidR="007A5417" w:rsidRPr="007A5417" w:rsidRDefault="007A5417" w:rsidP="00A76F3B">
      <w:pPr>
        <w:rPr>
          <w:rFonts w:asciiTheme="majorHAnsi" w:hAnsiTheme="majorHAnsi" w:cstheme="majorHAnsi"/>
          <w:sz w:val="36"/>
          <w:szCs w:val="36"/>
        </w:rPr>
      </w:pPr>
      <w:r w:rsidRPr="007A5417">
        <w:rPr>
          <w:rFonts w:asciiTheme="majorHAnsi" w:hAnsiTheme="majorHAnsi" w:cstheme="majorHAnsi"/>
          <w:sz w:val="36"/>
          <w:szCs w:val="36"/>
        </w:rPr>
        <w:t xml:space="preserve">on his </w:t>
      </w:r>
      <w:proofErr w:type="gramStart"/>
      <w:r w:rsidRPr="007A5417">
        <w:rPr>
          <w:rFonts w:asciiTheme="majorHAnsi" w:hAnsiTheme="majorHAnsi" w:cstheme="majorHAnsi"/>
          <w:sz w:val="36"/>
          <w:szCs w:val="36"/>
        </w:rPr>
        <w:t>own .</w:t>
      </w:r>
      <w:proofErr w:type="gramEnd"/>
    </w:p>
    <w:p w14:paraId="0C30755C" w14:textId="2B4FD1F8" w:rsidR="00A76F3B" w:rsidRDefault="00A76F3B" w:rsidP="00A76F3B">
      <w:pPr>
        <w:rPr>
          <w:sz w:val="36"/>
          <w:szCs w:val="36"/>
        </w:rPr>
      </w:pPr>
    </w:p>
    <w:p w14:paraId="3036EF6F" w14:textId="780C89ED" w:rsidR="007A5417" w:rsidRPr="007A5417" w:rsidRDefault="007A5417" w:rsidP="00A76F3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inline distT="0" distB="0" distL="0" distR="0" wp14:anchorId="4BF58A39" wp14:editId="614CF91C">
                <wp:extent cx="5731510" cy="4642485"/>
                <wp:effectExtent l="0" t="0" r="2540" b="5715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642485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A51CD64" w14:textId="5B74C6A5" w:rsidR="007A5417" w:rsidRPr="007A5417" w:rsidRDefault="007A5417" w:rsidP="007A541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7A541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A541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7A541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F58A39" id="Group 7" o:spid="_x0000_s1026" style="width:451.3pt;height:365.55pt;mso-position-horizontal-relative:char;mso-position-vertical-relative:line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" stroked="f">
                  <v:textbox style="mso-fit-shape-to-text:t">
                    <w:txbxContent>
                      <w:p w14:paraId="4A51CD64" w14:textId="5B74C6A5" w:rsidR="007A5417" w:rsidRPr="007A5417" w:rsidRDefault="007A5417" w:rsidP="007A541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7A541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A541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7A541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inline distT="0" distB="0" distL="0" distR="0" wp14:anchorId="141442EF" wp14:editId="09B33F9B">
                <wp:extent cx="5731510" cy="4159885"/>
                <wp:effectExtent l="0" t="0" r="254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159885"/>
                          <a:chOff x="0" y="0"/>
                          <a:chExt cx="5731510" cy="415988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16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38163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1BA816F" w14:textId="0FB0B35F" w:rsidR="007A5417" w:rsidRPr="007A5417" w:rsidRDefault="007A5417" w:rsidP="007A541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7A541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A541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7A541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1442EF" id="Group 9" o:spid="_x0000_s1029" style="width:451.3pt;height:327.55pt;mso-position-horizontal-relative:char;mso-position-vertical-relative:line" coordsize="57315,415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">
                <v:shape id="Picture 5" o:spid="_x0000_s1030" type="#_x0000_t75" style="position:absolute;width:57315;height:38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">
                  <v:imagedata r:id="rId15" o:title=""/>
                </v:shape>
                <v:shape id="Text Box 8" o:spid="_x0000_s1031" type="#_x0000_t202" style="position:absolute;top:3816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<v:textbox style="mso-fit-shape-to-text:t">
                    <w:txbxContent>
                      <w:p w14:paraId="01BA816F" w14:textId="0FB0B35F" w:rsidR="007A5417" w:rsidRPr="007A5417" w:rsidRDefault="007A5417" w:rsidP="007A541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7A541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A541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7A541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7A5417" w:rsidRPr="007A54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216"/>
    <w:rsid w:val="004E2216"/>
    <w:rsid w:val="005D5974"/>
    <w:rsid w:val="007A5417"/>
    <w:rsid w:val="00893A40"/>
    <w:rsid w:val="009D6FE4"/>
    <w:rsid w:val="00A7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96B81"/>
  <w15:chartTrackingRefBased/>
  <w15:docId w15:val="{4C0EAD14-1F76-48E2-A5CC-43957195E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4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4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ommons.wikimedia.org/wiki/File:Saltwater_crocodile_(Crocodylus_porosus),_Gembira_Loka_Zoo,_2015-03-15_01.jp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://commons.wikimedia.org/wiki/File:Saltwater_crocodile_(Crocodylus_porosus),_Gembira_Loka_Zoo,_2015-03-15_01.jpg" TargetMode="External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ommons.wikimedia.org/wiki/File:Saltwater_crocodile_(Crocodylus_porosus),_Gembira_Loka_Zoo,_2015-03-15_01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commons.wikimedia.org/wiki/File:American_Crocodile,_Costa_Rica.jpg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commons.wikimedia.org/wiki/File:American_Crocodile,_Costa_Rica.jpg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://commons.wikimedia.org/wiki/File:American_Crocodile,_Costa_Rica.jpg" TargetMode="External"/><Relationship Id="rId14" Type="http://schemas.openxmlformats.org/officeDocument/2006/relationships/hyperlink" Target="https://creativecommons.org/licenses/by-sa/3.0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43</TotalTime>
  <Pages>2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Anusha</dc:creator>
  <cp:keywords/>
  <dc:description/>
  <cp:lastModifiedBy>Anusha</cp:lastModifiedBy>
  <cp:revision>1</cp:revision>
  <dcterms:created xsi:type="dcterms:W3CDTF">2024-07-05T08:37:00Z</dcterms:created>
  <dcterms:modified xsi:type="dcterms:W3CDTF">2024-07-05T09:20:00Z</dcterms:modified>
</cp:coreProperties>
</file>