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media/image5.jpg" ContentType="image/unknown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234A7" w14:textId="1458B52B" w:rsidR="002A7819" w:rsidRPr="002A7819" w:rsidRDefault="002A7819" w:rsidP="002A7819">
      <w:pPr>
        <w:pStyle w:val="Title"/>
        <w:rPr>
          <w:rFonts w:ascii="Bernard MT Condensed" w:hAnsi="Bernard MT Condensed"/>
          <w:b/>
          <w:color w:val="0D0D0D" w:themeColor="text1" w:themeTint="F2"/>
          <w:spacing w:val="0"/>
          <w:u w:val="wav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A7819">
        <w:rPr>
          <w:rFonts w:ascii="Bernard MT Condensed" w:hAnsi="Bernard MT Condensed"/>
          <w:b/>
          <w:color w:val="0D0D0D" w:themeColor="text1" w:themeTint="F2"/>
          <w:spacing w:val="0"/>
          <w:u w:val="wav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THE TWITS</w:t>
      </w:r>
      <w:r w:rsidR="00536BCD">
        <w:rPr>
          <w:rFonts w:ascii="Bernard MT Condensed" w:hAnsi="Bernard MT Condensed"/>
          <w:b/>
          <w:color w:val="0D0D0D" w:themeColor="text1" w:themeTint="F2"/>
          <w:spacing w:val="0"/>
          <w:u w:val="wave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:</w:t>
      </w:r>
    </w:p>
    <w:p w14:paraId="7DB6ECE2" w14:textId="63FA259A" w:rsidR="002A08EB" w:rsidRDefault="002A08EB" w:rsidP="002A7819">
      <w:pPr>
        <w:rPr>
          <w:color w:val="ACB9CA" w:themeColor="text2" w:themeTint="66"/>
        </w:rPr>
      </w:pPr>
      <w:r>
        <w:rPr>
          <w:color w:val="ACB9CA" w:themeColor="text2" w:themeTint="66"/>
        </w:rPr>
        <w:t>BY ROALD DAHL</w:t>
      </w:r>
    </w:p>
    <w:p w14:paraId="64DDF3F0" w14:textId="0D7AFE85" w:rsidR="002A08EB" w:rsidRPr="0084536F" w:rsidRDefault="002A08EB" w:rsidP="002A08EB">
      <w:pPr>
        <w:pStyle w:val="Heading1"/>
        <w:rPr>
          <w:u w:val="wave"/>
        </w:rPr>
      </w:pPr>
      <w:r w:rsidRPr="0084536F">
        <w:rPr>
          <w:u w:val="wave"/>
        </w:rPr>
        <w:t>ABOUT</w:t>
      </w:r>
      <w:r w:rsidR="0084536F" w:rsidRPr="0084536F">
        <w:rPr>
          <w:u w:val="wave"/>
        </w:rPr>
        <w:t xml:space="preserve"> </w:t>
      </w:r>
    </w:p>
    <w:p w14:paraId="1A38F34F" w14:textId="2D4F5229" w:rsidR="00326D56" w:rsidRPr="0084536F" w:rsidRDefault="002A08EB" w:rsidP="00326D56">
      <w:pPr>
        <w:rPr>
          <w:rFonts w:ascii="Bahnschrift SemiBold" w:hAnsi="Bahnschrift SemiBold"/>
          <w:color w:val="2F5496" w:themeColor="accent1" w:themeShade="BF"/>
        </w:rPr>
      </w:pPr>
      <w:r w:rsidRPr="0084536F">
        <w:rPr>
          <w:rFonts w:ascii="Bahnschrift SemiBold" w:hAnsi="Bahnschrift SemiBold"/>
        </w:rPr>
        <w:t xml:space="preserve"> </w:t>
      </w:r>
      <w:r w:rsidR="0084536F" w:rsidRPr="0084536F">
        <w:rPr>
          <w:rStyle w:val="TitleChar"/>
          <w:rFonts w:ascii="Bahnschrift SemiBold" w:hAnsi="Bahnschrift SemiBold"/>
          <w:color w:val="2F5496" w:themeColor="accent1" w:themeShade="BF"/>
        </w:rPr>
        <w:t>T</w:t>
      </w:r>
      <w:r w:rsidR="0084536F" w:rsidRPr="0084536F">
        <w:rPr>
          <w:rFonts w:ascii="Bahnschrift SemiBold" w:hAnsi="Bahnschrift SemiBold"/>
          <w:color w:val="2F5496" w:themeColor="accent1" w:themeShade="BF"/>
        </w:rPr>
        <w:t xml:space="preserve">he twits are </w:t>
      </w:r>
      <w:proofErr w:type="spellStart"/>
      <w:proofErr w:type="gramStart"/>
      <w:r w:rsidR="0084536F" w:rsidRPr="0084536F">
        <w:rPr>
          <w:rFonts w:ascii="Bahnschrift SemiBold" w:hAnsi="Bahnschrift SemiBold"/>
          <w:color w:val="2F5496" w:themeColor="accent1" w:themeShade="BF"/>
        </w:rPr>
        <w:t>a</w:t>
      </w:r>
      <w:proofErr w:type="spellEnd"/>
      <w:proofErr w:type="gramEnd"/>
      <w:r w:rsidR="0084536F" w:rsidRPr="0084536F">
        <w:rPr>
          <w:rFonts w:ascii="Bahnschrift SemiBold" w:hAnsi="Bahnschrift SemiBold"/>
          <w:color w:val="2F5496" w:themeColor="accent1" w:themeShade="BF"/>
        </w:rPr>
        <w:t xml:space="preserve"> awfully ugly couple but we love the book! It</w:t>
      </w:r>
      <w:r w:rsidR="0084536F" w:rsidRPr="0084536F">
        <w:rPr>
          <w:rFonts w:ascii="Bahnschrift SemiBold" w:hAnsi="Bahnschrift SemiBold"/>
          <w:color w:val="2F5496" w:themeColor="accent1" w:themeShade="BF"/>
        </w:rPr>
        <w:t xml:space="preserve"> is about</w:t>
      </w:r>
      <w:r w:rsidR="0084536F" w:rsidRPr="0084536F">
        <w:rPr>
          <w:rFonts w:ascii="Bahnschrift SemiBold" w:hAnsi="Bahnschrift SemiBold"/>
          <w:color w:val="2F5496" w:themeColor="accent1" w:themeShade="BF"/>
        </w:rPr>
        <w:t xml:space="preserve"> </w:t>
      </w:r>
      <w:r w:rsidRPr="0084536F">
        <w:rPr>
          <w:rFonts w:ascii="Bahnschrift SemiBold" w:hAnsi="Bahnschrift SemiBold"/>
          <w:color w:val="2F5496" w:themeColor="accent1" w:themeShade="BF"/>
        </w:rPr>
        <w:t>old, horrific, and horrendously disgraceful people who play pranks on each</w:t>
      </w:r>
      <w:r w:rsidR="0084536F" w:rsidRPr="0084536F">
        <w:rPr>
          <w:rFonts w:ascii="Bahnschrift SemiBold" w:hAnsi="Bahnschrift SemiBold"/>
          <w:color w:val="2F5496" w:themeColor="accent1" w:themeShade="BF"/>
        </w:rPr>
        <w:t xml:space="preserve"> </w:t>
      </w:r>
      <w:proofErr w:type="gramStart"/>
      <w:r w:rsidRPr="0084536F">
        <w:rPr>
          <w:rFonts w:ascii="Bahnschrift SemiBold" w:hAnsi="Bahnschrift SemiBold"/>
          <w:color w:val="2F5496" w:themeColor="accent1" w:themeShade="BF"/>
        </w:rPr>
        <w:t>other .</w:t>
      </w:r>
      <w:proofErr w:type="gramEnd"/>
      <w:r w:rsidRPr="0084536F">
        <w:rPr>
          <w:rFonts w:ascii="Bahnschrift SemiBold" w:hAnsi="Bahnschrift SemiBold"/>
          <w:color w:val="2F5496" w:themeColor="accent1" w:themeShade="BF"/>
        </w:rPr>
        <w:t xml:space="preserve">  </w:t>
      </w:r>
      <w:proofErr w:type="gramStart"/>
      <w:r w:rsidRPr="0084536F">
        <w:rPr>
          <w:rFonts w:ascii="Bahnschrift SemiBold" w:hAnsi="Bahnschrift SemiBold"/>
          <w:color w:val="2F5496" w:themeColor="accent1" w:themeShade="BF"/>
        </w:rPr>
        <w:t>So</w:t>
      </w:r>
      <w:proofErr w:type="gramEnd"/>
      <w:r w:rsidRPr="0084536F">
        <w:rPr>
          <w:rFonts w:ascii="Bahnschrift SemiBold" w:hAnsi="Bahnschrift SemiBold"/>
          <w:color w:val="2F5496" w:themeColor="accent1" w:themeShade="BF"/>
        </w:rPr>
        <w:t xml:space="preserve"> th</w:t>
      </w:r>
      <w:r w:rsidR="00536BCD" w:rsidRPr="0084536F">
        <w:rPr>
          <w:rFonts w:ascii="Bahnschrift SemiBold" w:hAnsi="Bahnschrift SemiBold"/>
          <w:color w:val="2F5496" w:themeColor="accent1" w:themeShade="BF"/>
        </w:rPr>
        <w:t>eir pet monkeys plot revenge because their forced to be upside down because Mr twit wants to make a circus.</w:t>
      </w:r>
    </w:p>
    <w:p w14:paraId="4A9C06D3" w14:textId="66930128" w:rsidR="00536BCD" w:rsidRPr="00C44137" w:rsidRDefault="00536BCD" w:rsidP="00536BCD">
      <w:pPr>
        <w:pStyle w:val="Heading1"/>
        <w:rPr>
          <w:u w:val="wave"/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</w:rPr>
      </w:pPr>
      <w:r w:rsidRPr="00C44137">
        <w:rPr>
          <w:highlight w:val="lightGray"/>
          <w:u w:val="wave"/>
          <w14:shadow w14:blurRad="63500" w14:dist="50800" w14:dir="10800000" w14:sx="0" w14:sy="0" w14:kx="0" w14:ky="0" w14:algn="none">
            <w14:srgbClr w14:val="000000">
              <w14:alpha w14:val="50000"/>
            </w14:srgbClr>
          </w14:shadow>
        </w:rPr>
        <w:t>RATING:</w:t>
      </w:r>
    </w:p>
    <w:p w14:paraId="68CEA81F" w14:textId="4D1BF6D0" w:rsidR="00536BCD" w:rsidRPr="00C44137" w:rsidRDefault="00C44137" w:rsidP="00536BCD">
      <w:pPr>
        <w:rPr>
          <w:rFonts w:ascii="Berlin Sans FB Demi" w:hAnsi="Berlin Sans FB Demi"/>
          <w:color w:val="2F5496" w:themeColor="accent1" w:themeShade="BF"/>
        </w:rPr>
      </w:pPr>
      <w:r>
        <w:rPr>
          <w:rFonts w:ascii="Berlin Sans FB Demi" w:hAnsi="Berlin Sans FB Demi"/>
          <w:noProof/>
          <w:color w:val="4472C4" w:themeColor="accent1"/>
        </w:rPr>
        <mc:AlternateContent>
          <mc:Choice Requires="wpg">
            <w:drawing>
              <wp:inline distT="0" distB="0" distL="0" distR="0" wp14:anchorId="53F578A3" wp14:editId="33D37566">
                <wp:extent cx="1381125" cy="1781175"/>
                <wp:effectExtent l="0" t="0" r="9525" b="952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1125" cy="1781175"/>
                          <a:chOff x="0" y="0"/>
                          <a:chExt cx="2428875" cy="421830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3724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724275"/>
                            <a:ext cx="2428875" cy="4940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4DCABEA" w14:textId="5B028D6A" w:rsidR="00C44137" w:rsidRPr="00C44137" w:rsidRDefault="00C44137" w:rsidP="00C4413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By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roald</w:t>
                              </w:r>
                              <w:proofErr w:type="spell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 dahl</w:t>
                              </w:r>
                              <w:proofErr w:type="gramEnd"/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  <w:szCs w:val="18"/>
                                </w:rPr>
                                <w:t>dahldahldahl</w:t>
                              </w:r>
                              <w:r w:rsidRPr="00C44137">
                                <w:rPr>
                                  <w:sz w:val="18"/>
                                  <w:szCs w:val="18"/>
                                </w:rPr>
                                <w:t>Authorilicensed</w:t>
                              </w:r>
                              <w:proofErr w:type="spellEnd"/>
                              <w:r w:rsidRPr="00C44137">
                                <w:rPr>
                                  <w:sz w:val="18"/>
                                  <w:szCs w:val="18"/>
                                </w:rPr>
                                <w:t xml:space="preserve"> under </w:t>
                              </w:r>
                              <w:hyperlink r:id="rId6" w:history="1">
                                <w:r w:rsidRPr="00C4413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F578A3" id="Group 3" o:spid="_x0000_s1026" style="width:108.75pt;height:140.25pt;mso-position-horizontal-relative:char;mso-position-vertical-relative:line" coordsize="24288,4218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24288;height:37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7242;width:24288;height:49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54DCABEA" w14:textId="5B028D6A" w:rsidR="00C44137" w:rsidRPr="00C44137" w:rsidRDefault="00C44137" w:rsidP="00C44137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By </w:t>
                        </w:r>
                        <w:proofErr w:type="spellStart"/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roald</w:t>
                        </w:r>
                        <w:proofErr w:type="spellEnd"/>
                        <w:r>
                          <w:rPr>
                            <w:sz w:val="18"/>
                            <w:szCs w:val="18"/>
                          </w:rPr>
                          <w:t xml:space="preserve">  dahl</w:t>
                        </w:r>
                        <w:proofErr w:type="gramEnd"/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  <w:szCs w:val="18"/>
                          </w:rPr>
                          <w:t>dahldahldahl</w:t>
                        </w:r>
                        <w:r w:rsidRPr="00C44137">
                          <w:rPr>
                            <w:sz w:val="18"/>
                            <w:szCs w:val="18"/>
                          </w:rPr>
                          <w:t>Authorilicensed</w:t>
                        </w:r>
                        <w:proofErr w:type="spellEnd"/>
                        <w:r w:rsidRPr="00C44137">
                          <w:rPr>
                            <w:sz w:val="18"/>
                            <w:szCs w:val="18"/>
                          </w:rPr>
                          <w:t xml:space="preserve"> under </w:t>
                        </w:r>
                        <w:hyperlink r:id="rId8" w:history="1">
                          <w:r w:rsidRPr="00C44137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36BCD" w:rsidRPr="00C44137">
        <w:rPr>
          <w:rFonts w:ascii="Berlin Sans FB Demi" w:hAnsi="Berlin Sans FB Demi"/>
          <w:color w:val="2F5496" w:themeColor="accent1" w:themeShade="BF"/>
        </w:rPr>
        <w:t xml:space="preserve">LOVE THIS BOOK SO MUCH! We recommend this book and his other books (make sure to check those </w:t>
      </w:r>
      <w:proofErr w:type="gramStart"/>
      <w:r w:rsidR="00536BCD" w:rsidRPr="00C44137">
        <w:rPr>
          <w:rFonts w:ascii="Berlin Sans FB Demi" w:hAnsi="Berlin Sans FB Demi"/>
          <w:color w:val="2F5496" w:themeColor="accent1" w:themeShade="BF"/>
        </w:rPr>
        <w:t>out</w:t>
      </w:r>
      <w:r w:rsidR="0084536F" w:rsidRPr="00C44137">
        <w:rPr>
          <w:rFonts w:ascii="Berlin Sans FB Demi" w:hAnsi="Berlin Sans FB Demi"/>
          <w:color w:val="2F5496" w:themeColor="accent1" w:themeShade="BF"/>
        </w:rPr>
        <w:t>)for</w:t>
      </w:r>
      <w:proofErr w:type="gramEnd"/>
      <w:r w:rsidR="0084536F" w:rsidRPr="00C44137">
        <w:rPr>
          <w:rFonts w:ascii="Berlin Sans FB Demi" w:hAnsi="Berlin Sans FB Demi"/>
          <w:color w:val="2F5496" w:themeColor="accent1" w:themeShade="BF"/>
        </w:rPr>
        <w:t xml:space="preserve"> people who like comedies  like us!</w:t>
      </w:r>
      <w:r>
        <w:rPr>
          <w:rFonts w:ascii="Berlin Sans FB Demi" w:hAnsi="Berlin Sans FB Demi"/>
          <w:color w:val="2F5496" w:themeColor="accent1" w:themeShade="BF"/>
        </w:rPr>
        <w:t xml:space="preserve"> 5/</w:t>
      </w:r>
      <w:proofErr w:type="gramStart"/>
      <w:r>
        <w:rPr>
          <w:rFonts w:ascii="Berlin Sans FB Demi" w:hAnsi="Berlin Sans FB Demi"/>
          <w:color w:val="2F5496" w:themeColor="accent1" w:themeShade="BF"/>
        </w:rPr>
        <w:t>5  *</w:t>
      </w:r>
      <w:proofErr w:type="gramEnd"/>
      <w:r>
        <w:rPr>
          <w:rFonts w:ascii="Berlin Sans FB Demi" w:hAnsi="Berlin Sans FB Demi"/>
          <w:color w:val="2F5496" w:themeColor="accent1" w:themeShade="BF"/>
        </w:rPr>
        <w:t>****</w:t>
      </w:r>
      <w:r>
        <w:rPr>
          <w:rFonts w:ascii="Berlin Sans FB Demi" w:hAnsi="Berlin Sans FB Demi"/>
          <w:noProof/>
          <w:color w:val="4472C4" w:themeColor="accent1"/>
        </w:rPr>
        <mc:AlternateContent>
          <mc:Choice Requires="wpg">
            <w:drawing>
              <wp:inline distT="0" distB="0" distL="0" distR="0" wp14:anchorId="44D856BD" wp14:editId="7C579EC9">
                <wp:extent cx="2590800" cy="1828800"/>
                <wp:effectExtent l="0" t="0" r="0" b="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90800" cy="1828800"/>
                          <a:chOff x="0" y="0"/>
                          <a:chExt cx="4381500" cy="297243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0" cy="2628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2628900"/>
                            <a:ext cx="43815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E3C7386" w14:textId="6D076C5D" w:rsidR="00C44137" w:rsidRPr="00C44137" w:rsidRDefault="00C44137" w:rsidP="00C4413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ROALD DAHLS WRITING HUT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D856BD" id="Group 9" o:spid="_x0000_s1029" style="width:204pt;height:2in;mso-position-horizontal-relative:char;mso-position-vertical-relative:line" coordsize="43815,2972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">
                <v:shape id="Picture 7" o:spid="_x0000_s1030" type="#_x0000_t75" style="position:absolute;width:43815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">
                  <v:imagedata r:id="rId11" o:title=""/>
                </v:shape>
                <v:shape id="Text Box 8" o:spid="_x0000_s1031" type="#_x0000_t202" style="position:absolute;top:26289;width:438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6E3C7386" w14:textId="6D076C5D" w:rsidR="00C44137" w:rsidRPr="00C44137" w:rsidRDefault="00C44137" w:rsidP="00C44137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ROALD DAHLS WRITING HUT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Berlin Sans FB Demi" w:hAnsi="Berlin Sans FB Demi"/>
          <w:noProof/>
          <w:color w:val="4472C4" w:themeColor="accent1"/>
        </w:rPr>
        <mc:AlternateContent>
          <mc:Choice Requires="wpg">
            <w:drawing>
              <wp:inline distT="0" distB="0" distL="0" distR="0" wp14:anchorId="507D2F9C" wp14:editId="5AA4FFE0">
                <wp:extent cx="45719" cy="114300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45719" cy="114300"/>
                          <a:chOff x="0" y="0"/>
                          <a:chExt cx="952500" cy="189865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952500"/>
                            <a:ext cx="952500" cy="94615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2D70FBF" w14:textId="73C4C5B2" w:rsidR="00C44137" w:rsidRPr="00C44137" w:rsidRDefault="00C44137" w:rsidP="00C4413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Pr="00C4413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C4413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Pr="00C4413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7D2F9C" id="Group 6" o:spid="_x0000_s1032" style="width:3.6pt;height:9pt;flip:x;mso-position-horizontal-relative:char;mso-position-vertical-relative:line" coordsize="9525,18986" o:gfxdata="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">
                <v:shape id="Picture 4" o:spid="_x0000_s1033" type="#_x0000_t75" style="position:absolute;width:9525;height:9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"/>
                <v:shape id="Text Box 5" o:spid="_x0000_s1034" type="#_x0000_t202" style="position:absolute;top:9525;width:9525;height:9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72D70FBF" w14:textId="73C4C5B2" w:rsidR="00C44137" w:rsidRPr="00C44137" w:rsidRDefault="00C44137" w:rsidP="00C4413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Pr="00C4413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C4413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7" w:history="1">
                          <w:r w:rsidRPr="00C44137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7FEFF94" w14:textId="6C09F735" w:rsidR="00326D56" w:rsidRPr="00C44137" w:rsidRDefault="00326D56" w:rsidP="00326D56">
      <w:pPr>
        <w:rPr>
          <w:rFonts w:ascii="Berlin Sans FB Demi" w:hAnsi="Berlin Sans FB Demi"/>
        </w:rPr>
      </w:pPr>
    </w:p>
    <w:sectPr w:rsidR="00326D56" w:rsidRPr="00C441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819"/>
    <w:rsid w:val="002A08EB"/>
    <w:rsid w:val="002A7819"/>
    <w:rsid w:val="00326D56"/>
    <w:rsid w:val="00536BCD"/>
    <w:rsid w:val="005703AF"/>
    <w:rsid w:val="005D5974"/>
    <w:rsid w:val="0084536F"/>
    <w:rsid w:val="00893A40"/>
    <w:rsid w:val="00C44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C8A6F"/>
  <w15:chartTrackingRefBased/>
  <w15:docId w15:val="{6A13D8E7-EDFE-4BEF-A8C8-3373E9F82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08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A781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78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781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A7819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2A7819"/>
    <w:rPr>
      <w:i/>
      <w:iCs/>
      <w:color w:val="404040" w:themeColor="text1" w:themeTint="BF"/>
    </w:rPr>
  </w:style>
  <w:style w:type="character" w:customStyle="1" w:styleId="Heading1Char">
    <w:name w:val="Heading 1 Char"/>
    <w:basedOn w:val="DefaultParagraphFont"/>
    <w:link w:val="Heading1"/>
    <w:uiPriority w:val="9"/>
    <w:rsid w:val="002A08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441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41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eativecommons.org/licenses/by-sa/3.0/" TargetMode="External"/><Relationship Id="rId13" Type="http://schemas.openxmlformats.org/officeDocument/2006/relationships/hyperlink" Target="https://delcastilloencantado.blogspot.com/2016/09/los-siete-consejos-de-roald-dahl-para.htm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5.jpg"/><Relationship Id="rId17" Type="http://schemas.openxmlformats.org/officeDocument/2006/relationships/hyperlink" Target="https://creativecommons.org/licenses/by/3.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elcastilloencantado.blogspot.com/2016/09/los-siete-consejos-de-roald-dahl-para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creativecommons.org/licenses/by-sa/3.0/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en.wikipedia.org/wiki/The_Twits" TargetMode="External"/><Relationship Id="rId15" Type="http://schemas.openxmlformats.org/officeDocument/2006/relationships/hyperlink" Target="https://creativecommons.org/licenses/by/3.0/" TargetMode="External"/><Relationship Id="rId10" Type="http://schemas.openxmlformats.org/officeDocument/2006/relationships/hyperlink" Target="https://www.fabulantes.com/2013/09/roald-dahl-una-historia-extraordinaria/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image" Target="media/image3.jpg"/><Relationship Id="rId14" Type="http://schemas.openxmlformats.org/officeDocument/2006/relationships/hyperlink" Target="https://delcastilloencantado.blogspot.com/2016/09/los-siete-consejos-de-roald-dahl-para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60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</dc:creator>
  <cp:keywords/>
  <dc:description/>
  <cp:lastModifiedBy>Sky</cp:lastModifiedBy>
  <cp:revision>2</cp:revision>
  <dcterms:created xsi:type="dcterms:W3CDTF">2024-06-28T13:50:00Z</dcterms:created>
  <dcterms:modified xsi:type="dcterms:W3CDTF">2024-07-05T09:18:00Z</dcterms:modified>
</cp:coreProperties>
</file>