
<file path=[Content_Types].xml><?xml version="1.0" encoding="utf-8"?>
<Types xmlns="http://schemas.openxmlformats.org/package/2006/content-types">
  <Default Extension="jpg" ContentType="image/unknown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5D326" w14:textId="501F4649" w:rsidR="00A16862" w:rsidRPr="002D2F71" w:rsidRDefault="002D2F71">
      <w:pPr>
        <w:rPr>
          <w:rStyle w:val="Strong"/>
          <w:sz w:val="96"/>
          <w:szCs w:val="96"/>
        </w:rPr>
      </w:pPr>
      <w:proofErr w:type="spellStart"/>
      <w:r w:rsidRPr="002D2F71">
        <w:rPr>
          <w:rStyle w:val="Strong"/>
          <w:sz w:val="96"/>
          <w:szCs w:val="96"/>
        </w:rPr>
        <w:t>krindlekrax</w:t>
      </w:r>
      <w:proofErr w:type="spellEnd"/>
    </w:p>
    <w:p w14:paraId="0C7C8F04" w14:textId="0B90DD2D" w:rsidR="00A16862" w:rsidRPr="002D2F71" w:rsidRDefault="00A16862">
      <w:pPr>
        <w:rPr>
          <w:sz w:val="18"/>
          <w:szCs w:val="18"/>
        </w:rPr>
      </w:pPr>
      <w:r>
        <w:rPr>
          <w:sz w:val="36"/>
          <w:szCs w:val="36"/>
        </w:rPr>
        <w:t>by Philip</w:t>
      </w:r>
      <w:r w:rsidR="00C2233D">
        <w:rPr>
          <w:sz w:val="36"/>
          <w:szCs w:val="36"/>
        </w:rPr>
        <w:t xml:space="preserve"> </w:t>
      </w:r>
      <w:proofErr w:type="spellStart"/>
      <w:r w:rsidR="00C2233D">
        <w:rPr>
          <w:sz w:val="36"/>
          <w:szCs w:val="36"/>
        </w:rPr>
        <w:t>ridley</w:t>
      </w:r>
      <w:proofErr w:type="spellEnd"/>
    </w:p>
    <w:p w14:paraId="2A3EE5EE" w14:textId="4FC4F838" w:rsidR="00A16862" w:rsidRDefault="002D2F71">
      <w:pPr>
        <w:rPr>
          <w:sz w:val="36"/>
          <w:szCs w:val="36"/>
        </w:rPr>
      </w:pPr>
      <w:r>
        <w:rPr>
          <w:sz w:val="36"/>
          <w:szCs w:val="36"/>
        </w:rPr>
        <w:t xml:space="preserve">a book review by </w:t>
      </w:r>
      <w:proofErr w:type="gramStart"/>
      <w:r>
        <w:rPr>
          <w:sz w:val="36"/>
          <w:szCs w:val="36"/>
        </w:rPr>
        <w:t>Tillie ,</w:t>
      </w:r>
      <w:proofErr w:type="gramEnd"/>
      <w:r>
        <w:rPr>
          <w:sz w:val="36"/>
          <w:szCs w:val="36"/>
        </w:rPr>
        <w:t xml:space="preserve"> Louie and Sophie</w:t>
      </w:r>
    </w:p>
    <w:p w14:paraId="2D1B02E6" w14:textId="3904C7B8" w:rsidR="00A16862" w:rsidRDefault="00C2233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inline distT="0" distB="0" distL="0" distR="0" wp14:anchorId="076EA0AF" wp14:editId="30FD0DDD">
                <wp:extent cx="2432050" cy="2038350"/>
                <wp:effectExtent l="0" t="0" r="635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2050" cy="2038350"/>
                          <a:chOff x="0" y="0"/>
                          <a:chExt cx="1421765" cy="200469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765" cy="13601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1360170"/>
                            <a:ext cx="1421765" cy="64452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967B4C" w14:textId="79E8758B" w:rsidR="00C2233D" w:rsidRPr="00C2233D" w:rsidRDefault="00C2233D" w:rsidP="00C2233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C22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2233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C22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6EA0AF" id="Group 8" o:spid="_x0000_s1026" style="width:191.5pt;height:160.5pt;mso-position-horizontal-relative:char;mso-position-vertical-relative:line" coordsize="14217,200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14217;height:136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top:13601;width:14217;height:6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47967B4C" w14:textId="79E8758B" w:rsidR="00C2233D" w:rsidRPr="00C2233D" w:rsidRDefault="00C2233D" w:rsidP="00C2233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C2233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2233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C2233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C652A44" w14:textId="69B3ED51" w:rsidR="002D2F71" w:rsidRDefault="002D2F7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Krindlekrax</w:t>
      </w:r>
      <w:proofErr w:type="spellEnd"/>
      <w:r>
        <w:rPr>
          <w:sz w:val="36"/>
          <w:szCs w:val="36"/>
        </w:rPr>
        <w:t xml:space="preserve"> is a story which is about a super funny street </w:t>
      </w:r>
    </w:p>
    <w:p w14:paraId="6BEF873D" w14:textId="5F2417E9" w:rsidR="005E4576" w:rsidRDefault="002D2F71">
      <w:pPr>
        <w:rPr>
          <w:sz w:val="36"/>
          <w:szCs w:val="36"/>
        </w:rPr>
      </w:pPr>
      <w:r>
        <w:rPr>
          <w:sz w:val="36"/>
          <w:szCs w:val="36"/>
        </w:rPr>
        <w:t>Where a croc</w:t>
      </w:r>
      <w:r w:rsidR="005E4576">
        <w:rPr>
          <w:sz w:val="36"/>
          <w:szCs w:val="36"/>
        </w:rPr>
        <w:t>o</w:t>
      </w:r>
      <w:r>
        <w:rPr>
          <w:sz w:val="36"/>
          <w:szCs w:val="36"/>
        </w:rPr>
        <w:t>dile lives in the sewers.</w:t>
      </w:r>
      <w:r w:rsidR="005E4576">
        <w:rPr>
          <w:sz w:val="36"/>
          <w:szCs w:val="36"/>
        </w:rPr>
        <w:t xml:space="preserve"> It was a story about a boy called Corky working in the sewers. But he now works as</w:t>
      </w:r>
    </w:p>
    <w:p w14:paraId="2F4FFAA4" w14:textId="4038C381" w:rsidR="002A787A" w:rsidRPr="002A787A" w:rsidRDefault="005E4576">
      <w:pPr>
        <w:rPr>
          <w:sz w:val="36"/>
          <w:szCs w:val="36"/>
        </w:rPr>
      </w:pPr>
      <w:r>
        <w:rPr>
          <w:sz w:val="36"/>
          <w:szCs w:val="36"/>
        </w:rPr>
        <w:t>a janitor in St Gorges primary school</w:t>
      </w:r>
      <w:r w:rsidR="002A787A">
        <w:rPr>
          <w:sz w:val="36"/>
          <w:szCs w:val="36"/>
        </w:rPr>
        <w:t xml:space="preserve">. There is a boy called Ruskin. He loved listening to the amazing adventure Corky had told </w:t>
      </w:r>
      <w:proofErr w:type="spellStart"/>
      <w:proofErr w:type="gramStart"/>
      <w:r w:rsidR="002A787A">
        <w:rPr>
          <w:sz w:val="36"/>
          <w:szCs w:val="36"/>
        </w:rPr>
        <w:t>him.While</w:t>
      </w:r>
      <w:proofErr w:type="spellEnd"/>
      <w:proofErr w:type="gramEnd"/>
      <w:r w:rsidR="002A787A">
        <w:rPr>
          <w:sz w:val="36"/>
          <w:szCs w:val="36"/>
        </w:rPr>
        <w:t xml:space="preserve"> Cork</w:t>
      </w:r>
      <w:r w:rsidR="00C2233D">
        <w:rPr>
          <w:sz w:val="36"/>
          <w:szCs w:val="36"/>
        </w:rPr>
        <w:t xml:space="preserve">y told him the adventurous </w:t>
      </w:r>
      <w:proofErr w:type="spellStart"/>
      <w:r w:rsidR="00C2233D">
        <w:rPr>
          <w:sz w:val="36"/>
          <w:szCs w:val="36"/>
        </w:rPr>
        <w:t>storys</w:t>
      </w:r>
      <w:proofErr w:type="spellEnd"/>
      <w:r w:rsidR="00C2233D">
        <w:rPr>
          <w:sz w:val="36"/>
          <w:szCs w:val="36"/>
        </w:rPr>
        <w:t xml:space="preserve"> they ate chocolate </w:t>
      </w:r>
      <w:proofErr w:type="spellStart"/>
      <w:r w:rsidR="00C2233D">
        <w:rPr>
          <w:sz w:val="36"/>
          <w:szCs w:val="36"/>
        </w:rPr>
        <w:t>biscutes</w:t>
      </w:r>
      <w:proofErr w:type="spellEnd"/>
      <w:r w:rsidR="00C2233D">
        <w:rPr>
          <w:sz w:val="36"/>
          <w:szCs w:val="36"/>
        </w:rPr>
        <w:t>.</w:t>
      </w:r>
    </w:p>
    <w:p w14:paraId="4C1692ED" w14:textId="77777777" w:rsidR="002A787A" w:rsidRDefault="002A787A">
      <w:pPr>
        <w:rPr>
          <w:sz w:val="36"/>
          <w:szCs w:val="36"/>
        </w:rPr>
      </w:pPr>
    </w:p>
    <w:p w14:paraId="36A41F08" w14:textId="709F223A" w:rsidR="002D2F71" w:rsidRPr="005E4576" w:rsidRDefault="005E4576">
      <w:pPr>
        <w:rPr>
          <w:i/>
          <w:sz w:val="36"/>
          <w:szCs w:val="36"/>
        </w:rPr>
      </w:pPr>
      <w:r>
        <w:rPr>
          <w:sz w:val="36"/>
          <w:szCs w:val="36"/>
        </w:rPr>
        <w:t xml:space="preserve">      </w:t>
      </w:r>
    </w:p>
    <w:p w14:paraId="4848638C" w14:textId="1C1FD930" w:rsidR="00A16862" w:rsidRDefault="00A16862"/>
    <w:p w14:paraId="0CDBCC6D" w14:textId="0079AE01" w:rsidR="00A16862" w:rsidRDefault="002A787A">
      <w:r>
        <w:rPr>
          <w:i/>
          <w:noProof/>
          <w:sz w:val="36"/>
          <w:szCs w:val="36"/>
        </w:rPr>
        <w:drawing>
          <wp:inline distT="0" distB="0" distL="0" distR="0" wp14:anchorId="57151814" wp14:editId="5F49AE8D">
            <wp:extent cx="952500" cy="952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17298" w14:textId="22360F42" w:rsidR="00A16862" w:rsidRDefault="00A16862"/>
    <w:p w14:paraId="0EF408E2" w14:textId="43057887" w:rsidR="00A16862" w:rsidRDefault="00A16862"/>
    <w:p w14:paraId="43EDB640" w14:textId="11757B9C" w:rsidR="00A16862" w:rsidRDefault="00A16862"/>
    <w:p w14:paraId="6313D8A6" w14:textId="0B6B555D" w:rsidR="00A16862" w:rsidRDefault="00A16862"/>
    <w:p w14:paraId="2FB68A55" w14:textId="08E5A58A" w:rsidR="00A16862" w:rsidRDefault="00A16862"/>
    <w:p w14:paraId="6D0C5D9F" w14:textId="0E708956" w:rsidR="00A16862" w:rsidRDefault="00A16862"/>
    <w:p w14:paraId="0E51635D" w14:textId="635DA653" w:rsidR="00A16862" w:rsidRDefault="00A16862"/>
    <w:p w14:paraId="1AC29931" w14:textId="367BBAE1" w:rsidR="00A16862" w:rsidRDefault="00A16862"/>
    <w:p w14:paraId="43BD078E" w14:textId="45D7A6CE" w:rsidR="00A16862" w:rsidRDefault="00A16862"/>
    <w:p w14:paraId="7D270CF7" w14:textId="5E2961A8" w:rsidR="00A16862" w:rsidRDefault="00A16862"/>
    <w:p w14:paraId="749442AB" w14:textId="76CE95C0" w:rsidR="00A16862" w:rsidRDefault="00A16862"/>
    <w:p w14:paraId="6E53DBDC" w14:textId="22268388" w:rsidR="00A16862" w:rsidRDefault="00A16862"/>
    <w:p w14:paraId="3A90AE94" w14:textId="5B864A1E" w:rsidR="00A16862" w:rsidRDefault="00A16862"/>
    <w:p w14:paraId="49D63F62" w14:textId="3B4A6E50" w:rsidR="00A16862" w:rsidRDefault="00A16862"/>
    <w:p w14:paraId="3176D97E" w14:textId="378275DD" w:rsidR="00A16862" w:rsidRDefault="00A16862"/>
    <w:p w14:paraId="22F076E1" w14:textId="7E0D562C" w:rsidR="00A16862" w:rsidRDefault="00A16862"/>
    <w:p w14:paraId="60AFDE47" w14:textId="55EF3337" w:rsidR="00A16862" w:rsidRDefault="00A16862"/>
    <w:p w14:paraId="548CB49F" w14:textId="34FA2A54" w:rsidR="00A16862" w:rsidRDefault="00A16862"/>
    <w:p w14:paraId="7C36A7F0" w14:textId="57D590B5" w:rsidR="00A16862" w:rsidRDefault="00A16862"/>
    <w:p w14:paraId="371D4699" w14:textId="792A230F" w:rsidR="00A16862" w:rsidRDefault="00A16862"/>
    <w:p w14:paraId="60900197" w14:textId="0F99E389" w:rsidR="00A16862" w:rsidRDefault="00A16862"/>
    <w:p w14:paraId="1DBAC4E8" w14:textId="2120AC5C" w:rsidR="00A16862" w:rsidRDefault="00A16862"/>
    <w:p w14:paraId="7D81021C" w14:textId="593AF151" w:rsidR="00A16862" w:rsidRDefault="00A16862"/>
    <w:p w14:paraId="4548A816" w14:textId="0F6530E8" w:rsidR="00A16862" w:rsidRDefault="00A16862"/>
    <w:p w14:paraId="3811F0C0" w14:textId="77777777" w:rsidR="00A16862" w:rsidRDefault="00A16862"/>
    <w:p w14:paraId="07C52705" w14:textId="77777777" w:rsidR="00A16862" w:rsidRDefault="00A16862"/>
    <w:sectPr w:rsidR="00A168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862"/>
    <w:rsid w:val="002A787A"/>
    <w:rsid w:val="002D2F71"/>
    <w:rsid w:val="005D5974"/>
    <w:rsid w:val="005E4576"/>
    <w:rsid w:val="00893A40"/>
    <w:rsid w:val="00A16862"/>
    <w:rsid w:val="00C2233D"/>
    <w:rsid w:val="00E3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C88C5"/>
  <w15:chartTrackingRefBased/>
  <w15:docId w15:val="{90AF7D2C-C715-4714-8D2B-B44B7329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68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8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IntenseEmphasis">
    <w:name w:val="Intense Emphasis"/>
    <w:basedOn w:val="DefaultParagraphFont"/>
    <w:uiPriority w:val="21"/>
    <w:qFormat/>
    <w:rsid w:val="002D2F71"/>
    <w:rPr>
      <w:i/>
      <w:iCs/>
      <w:color w:val="4472C4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2D2F7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2F71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2D2F71"/>
    <w:rPr>
      <w:b/>
      <w:bCs/>
    </w:rPr>
  </w:style>
  <w:style w:type="character" w:styleId="Hyperlink">
    <w:name w:val="Hyperlink"/>
    <w:basedOn w:val="DefaultParagraphFont"/>
    <w:uiPriority w:val="99"/>
    <w:unhideWhenUsed/>
    <w:rsid w:val="00C223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3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pxhere.com/en/photo/109044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hwiki.com/Crocodile" TargetMode="External"/><Relationship Id="rId11" Type="http://schemas.openxmlformats.org/officeDocument/2006/relationships/image" Target="media/image3.jpg"/><Relationship Id="rId5" Type="http://schemas.openxmlformats.org/officeDocument/2006/relationships/hyperlink" Target="https://www.khwiki.com/Crocodile" TargetMode="Externa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khwiki.com/Crocodile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53</TotalTime>
  <Pages>2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Tillie</dc:creator>
  <cp:keywords/>
  <dc:description/>
  <cp:lastModifiedBy>Tillie</cp:lastModifiedBy>
  <cp:revision>2</cp:revision>
  <dcterms:created xsi:type="dcterms:W3CDTF">2024-06-28T13:50:00Z</dcterms:created>
  <dcterms:modified xsi:type="dcterms:W3CDTF">2024-07-05T09:12:00Z</dcterms:modified>
</cp:coreProperties>
</file>