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61344" w14:textId="069516C6" w:rsidR="005D5974" w:rsidRPr="00CD3073" w:rsidRDefault="00CD3073" w:rsidP="005D05C1">
      <w:pPr>
        <w:rPr>
          <w:rFonts w:ascii="Wide Latin" w:hAnsi="Wide Latin" w:cstheme="minorHAnsi"/>
          <w:sz w:val="72"/>
          <w:szCs w:val="72"/>
          <w:u w:val="single"/>
        </w:rPr>
      </w:pPr>
      <w:r>
        <w:rPr>
          <w:rFonts w:ascii="Wide Latin" w:hAnsi="Wide Latin" w:cstheme="minorHAnsi"/>
          <w:sz w:val="72"/>
          <w:szCs w:val="72"/>
          <w:u w:val="single"/>
        </w:rPr>
        <w:t xml:space="preserve">DIARY OF A </w:t>
      </w:r>
      <w:r w:rsidR="00B60140" w:rsidRPr="00B60140">
        <w:rPr>
          <w:rFonts w:ascii="Algerian" w:hAnsi="Algerian" w:cstheme="minorHAnsi"/>
          <w:sz w:val="72"/>
          <w:szCs w:val="72"/>
          <w:u w:val="single"/>
        </w:rPr>
        <w:t>WIMPY</w:t>
      </w:r>
      <w:r w:rsidR="00B60140">
        <w:rPr>
          <w:rFonts w:ascii="Wide Latin" w:hAnsi="Wide Latin" w:cstheme="minorHAnsi"/>
          <w:sz w:val="72"/>
          <w:szCs w:val="72"/>
          <w:u w:val="single"/>
        </w:rPr>
        <w:t xml:space="preserve"> KID</w:t>
      </w:r>
    </w:p>
    <w:p w14:paraId="656A78CF" w14:textId="7218F1B3" w:rsidR="005D05C1" w:rsidRDefault="005D05C1" w:rsidP="005D05C1">
      <w:pPr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>By Jeff Kinney</w:t>
      </w:r>
    </w:p>
    <w:p w14:paraId="41FD4FBF" w14:textId="268AA30D" w:rsidR="005D05C1" w:rsidRDefault="005D05C1" w:rsidP="005D05C1">
      <w:pPr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 xml:space="preserve">It is about a boy </w:t>
      </w:r>
      <w:r w:rsidR="00DB7D84">
        <w:rPr>
          <w:color w:val="000000" w:themeColor="text1"/>
          <w:sz w:val="44"/>
          <w:szCs w:val="44"/>
        </w:rPr>
        <w:t>that goes through middle school and about the cheese touc</w:t>
      </w:r>
      <w:r w:rsidR="00605B54">
        <w:rPr>
          <w:color w:val="000000" w:themeColor="text1"/>
          <w:sz w:val="44"/>
          <w:szCs w:val="44"/>
        </w:rPr>
        <w:t>h and its very funny.</w:t>
      </w:r>
    </w:p>
    <w:p w14:paraId="085124B0" w14:textId="3B2B9C57" w:rsidR="00DB7D84" w:rsidRDefault="00DB7D84" w:rsidP="005D05C1">
      <w:pPr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>The best bit about it is</w:t>
      </w:r>
      <w:r w:rsidR="00605B54">
        <w:rPr>
          <w:color w:val="000000" w:themeColor="text1"/>
          <w:sz w:val="44"/>
          <w:szCs w:val="44"/>
        </w:rPr>
        <w:t xml:space="preserve"> when </w:t>
      </w:r>
      <w:r w:rsidR="00605B54" w:rsidRPr="00B60140">
        <w:rPr>
          <w:rFonts w:ascii="Curlz MT" w:hAnsi="Curlz MT"/>
          <w:color w:val="000000" w:themeColor="text1"/>
          <w:sz w:val="44"/>
          <w:szCs w:val="44"/>
        </w:rPr>
        <w:t xml:space="preserve">Rowley </w:t>
      </w:r>
      <w:r w:rsidR="00605B54">
        <w:rPr>
          <w:color w:val="000000" w:themeColor="text1"/>
          <w:sz w:val="44"/>
          <w:szCs w:val="44"/>
        </w:rPr>
        <w:t xml:space="preserve">and </w:t>
      </w:r>
      <w:r w:rsidR="00605B54" w:rsidRPr="00B60140">
        <w:rPr>
          <w:rFonts w:ascii="Brush Script MT" w:hAnsi="Brush Script MT"/>
          <w:color w:val="000000" w:themeColor="text1"/>
          <w:sz w:val="44"/>
          <w:szCs w:val="44"/>
        </w:rPr>
        <w:t xml:space="preserve">Greg </w:t>
      </w:r>
      <w:r w:rsidR="00605B54">
        <w:rPr>
          <w:color w:val="000000" w:themeColor="text1"/>
          <w:sz w:val="44"/>
          <w:szCs w:val="44"/>
        </w:rPr>
        <w:t xml:space="preserve">have </w:t>
      </w:r>
      <w:proofErr w:type="gramStart"/>
      <w:r w:rsidR="00605B54">
        <w:rPr>
          <w:color w:val="000000" w:themeColor="text1"/>
          <w:sz w:val="44"/>
          <w:szCs w:val="44"/>
        </w:rPr>
        <w:t>a</w:t>
      </w:r>
      <w:proofErr w:type="gramEnd"/>
      <w:r w:rsidR="00605B54">
        <w:rPr>
          <w:color w:val="000000" w:themeColor="text1"/>
          <w:sz w:val="44"/>
          <w:szCs w:val="44"/>
        </w:rPr>
        <w:t xml:space="preserve"> intense scene AKA terrible fight.</w:t>
      </w:r>
    </w:p>
    <w:p w14:paraId="131994FE" w14:textId="2FA39C15" w:rsidR="00605B54" w:rsidRDefault="00605B54" w:rsidP="005D05C1">
      <w:pPr>
        <w:rPr>
          <w:rFonts w:ascii="Baskerville Old Face" w:hAnsi="Baskerville Old Face"/>
          <w:color w:val="000000" w:themeColor="text1"/>
          <w:sz w:val="44"/>
          <w:szCs w:val="44"/>
          <w:u w:val="thick" w:color="5B9BD5" w:themeColor="accent5"/>
        </w:rPr>
      </w:pPr>
      <w:r>
        <w:rPr>
          <w:color w:val="000000" w:themeColor="text1"/>
          <w:sz w:val="44"/>
          <w:szCs w:val="44"/>
        </w:rPr>
        <w:t xml:space="preserve">The weirdest character is </w:t>
      </w:r>
      <w:r w:rsidR="00B84E11">
        <w:rPr>
          <w:rFonts w:ascii="Baskerville Old Face" w:hAnsi="Baskerville Old Face"/>
          <w:color w:val="000000" w:themeColor="text1"/>
          <w:sz w:val="44"/>
          <w:szCs w:val="44"/>
          <w:u w:val="thick" w:color="5B9BD5" w:themeColor="accent5"/>
        </w:rPr>
        <w:t>FREGLEY.</w:t>
      </w:r>
    </w:p>
    <w:p w14:paraId="32A792E5" w14:textId="7428168B" w:rsidR="00B84E11" w:rsidRDefault="00B84E11" w:rsidP="005D05C1">
      <w:pPr>
        <w:rPr>
          <w:rFonts w:cstheme="minorHAnsi"/>
          <w:color w:val="000000" w:themeColor="text1"/>
          <w:sz w:val="44"/>
          <w:szCs w:val="44"/>
          <w:u w:color="5B9BD5" w:themeColor="accent5"/>
        </w:rPr>
      </w:pPr>
      <w:r>
        <w:rPr>
          <w:rFonts w:cstheme="minorHAnsi"/>
          <w:color w:val="000000" w:themeColor="text1"/>
          <w:sz w:val="44"/>
          <w:szCs w:val="44"/>
          <w:u w:color="5B9BD5" w:themeColor="accent5"/>
        </w:rPr>
        <w:t xml:space="preserve">His brother </w:t>
      </w:r>
      <w:r w:rsidRPr="00B84E11">
        <w:rPr>
          <w:rFonts w:ascii="Harlow Solid Italic" w:hAnsi="Harlow Solid Italic" w:cstheme="minorHAnsi"/>
          <w:color w:val="000000" w:themeColor="text1"/>
          <w:sz w:val="44"/>
          <w:szCs w:val="44"/>
          <w:u w:color="5B9BD5" w:themeColor="accent5"/>
        </w:rPr>
        <w:t>Rodrick</w:t>
      </w:r>
      <w:r>
        <w:rPr>
          <w:rFonts w:ascii="Harlow Solid Italic" w:hAnsi="Harlow Solid Italic" w:cstheme="minorHAnsi"/>
          <w:color w:val="000000" w:themeColor="text1"/>
          <w:sz w:val="44"/>
          <w:szCs w:val="44"/>
          <w:u w:color="5B9BD5" w:themeColor="accent5"/>
        </w:rPr>
        <w:t xml:space="preserve"> </w:t>
      </w:r>
      <w:r>
        <w:rPr>
          <w:rFonts w:cstheme="minorHAnsi"/>
          <w:color w:val="000000" w:themeColor="text1"/>
          <w:sz w:val="44"/>
          <w:szCs w:val="44"/>
          <w:u w:color="5B9BD5" w:themeColor="accent5"/>
        </w:rPr>
        <w:t xml:space="preserve">has his own van and a band </w:t>
      </w:r>
      <w:r w:rsidR="00CD3073">
        <w:rPr>
          <w:rFonts w:cstheme="minorHAnsi"/>
          <w:color w:val="000000" w:themeColor="text1"/>
          <w:sz w:val="44"/>
          <w:szCs w:val="44"/>
          <w:u w:color="5B9BD5" w:themeColor="accent5"/>
        </w:rPr>
        <w:t xml:space="preserve">called </w:t>
      </w:r>
      <w:proofErr w:type="spellStart"/>
      <w:r w:rsidR="00CD3073" w:rsidRPr="00CD3073">
        <w:rPr>
          <w:rFonts w:ascii="Algerian" w:hAnsi="Algerian" w:cstheme="minorHAnsi"/>
          <w:color w:val="000000" w:themeColor="text1"/>
          <w:sz w:val="44"/>
          <w:szCs w:val="44"/>
          <w:u w:color="5B9BD5" w:themeColor="accent5"/>
        </w:rPr>
        <w:t>Loded</w:t>
      </w:r>
      <w:proofErr w:type="spellEnd"/>
      <w:r w:rsidR="00CD3073" w:rsidRPr="00CD3073">
        <w:rPr>
          <w:rFonts w:ascii="Algerian" w:hAnsi="Algerian" w:cstheme="minorHAnsi"/>
          <w:color w:val="000000" w:themeColor="text1"/>
          <w:sz w:val="44"/>
          <w:szCs w:val="44"/>
          <w:u w:color="5B9BD5" w:themeColor="accent5"/>
        </w:rPr>
        <w:t xml:space="preserve"> </w:t>
      </w:r>
      <w:proofErr w:type="spellStart"/>
      <w:r w:rsidR="00CD3073" w:rsidRPr="00CD3073">
        <w:rPr>
          <w:rFonts w:ascii="Algerian" w:hAnsi="Algerian" w:cstheme="minorHAnsi"/>
          <w:color w:val="000000" w:themeColor="text1"/>
          <w:sz w:val="44"/>
          <w:szCs w:val="44"/>
          <w:u w:color="5B9BD5" w:themeColor="accent5"/>
        </w:rPr>
        <w:t>Diper</w:t>
      </w:r>
      <w:proofErr w:type="spellEnd"/>
      <w:r w:rsidR="00CD3073">
        <w:rPr>
          <w:rFonts w:ascii="Algerian" w:hAnsi="Algerian" w:cstheme="minorHAnsi"/>
          <w:color w:val="000000" w:themeColor="text1"/>
          <w:sz w:val="44"/>
          <w:szCs w:val="44"/>
          <w:u w:color="5B9BD5" w:themeColor="accent5"/>
        </w:rPr>
        <w:t>.</w:t>
      </w:r>
      <w:r w:rsidR="00CD3073">
        <w:rPr>
          <w:rFonts w:cstheme="minorHAnsi"/>
          <w:color w:val="000000" w:themeColor="text1"/>
          <w:sz w:val="44"/>
          <w:szCs w:val="44"/>
          <w:u w:color="5B9BD5" w:themeColor="accent5"/>
        </w:rPr>
        <w:t xml:space="preserve"> </w:t>
      </w:r>
    </w:p>
    <w:p w14:paraId="40F5D2D9" w14:textId="60B93C1F" w:rsidR="00CD3073" w:rsidRPr="00CD3073" w:rsidRDefault="00CD3073" w:rsidP="005D05C1">
      <w:pPr>
        <w:rPr>
          <w:rFonts w:cstheme="minorHAnsi"/>
          <w:color w:val="000000" w:themeColor="text1"/>
          <w:sz w:val="44"/>
          <w:szCs w:val="44"/>
        </w:rPr>
      </w:pPr>
      <w:r>
        <w:rPr>
          <w:rFonts w:cstheme="minorHAnsi"/>
          <w:color w:val="000000" w:themeColor="text1"/>
          <w:sz w:val="44"/>
          <w:szCs w:val="44"/>
          <w:u w:color="5B9BD5" w:themeColor="accent5"/>
        </w:rPr>
        <w:lastRenderedPageBreak/>
        <w:t xml:space="preserve">There are </w:t>
      </w:r>
      <w:r w:rsidRPr="00CD3073">
        <w:rPr>
          <w:rFonts w:ascii="Arial Black" w:hAnsi="Arial Black" w:cstheme="minorHAnsi"/>
          <w:color w:val="000000" w:themeColor="text1"/>
          <w:sz w:val="44"/>
          <w:szCs w:val="44"/>
          <w:u w:color="5B9BD5" w:themeColor="accent5"/>
        </w:rPr>
        <w:t>17 Diary of a wimpy kid</w:t>
      </w:r>
      <w:r w:rsidR="00B60140">
        <w:rPr>
          <w:rFonts w:ascii="Arial Black" w:hAnsi="Arial Black" w:cstheme="minorHAnsi"/>
          <w:color w:val="000000" w:themeColor="text1"/>
          <w:sz w:val="44"/>
          <w:szCs w:val="44"/>
          <w:u w:color="5B9BD5" w:themeColor="accent5"/>
        </w:rPr>
        <w:t xml:space="preserve"> Books and a few movies</w:t>
      </w:r>
      <w:r w:rsidR="00B60140">
        <w:rPr>
          <w:rFonts w:cstheme="minorHAnsi"/>
          <w:noProof/>
          <w:color w:val="000000" w:themeColor="text1"/>
          <w:sz w:val="44"/>
          <w:szCs w:val="44"/>
        </w:rPr>
        <mc:AlternateContent>
          <mc:Choice Requires="wpg">
            <w:drawing>
              <wp:inline distT="0" distB="0" distL="0" distR="0" wp14:anchorId="7A51D126" wp14:editId="499E51F6">
                <wp:extent cx="2333625" cy="5600700"/>
                <wp:effectExtent l="0" t="0" r="9525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3625" cy="5600700"/>
                          <a:chOff x="0" y="0"/>
                          <a:chExt cx="914400" cy="229298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3468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1346835"/>
                            <a:ext cx="914400" cy="94615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1084123" w14:textId="77777777" w:rsidR="00B60140" w:rsidRPr="00B60140" w:rsidRDefault="00B60140" w:rsidP="00B6014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B6014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B6014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B6014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51D126" id="Group 9" o:spid="_x0000_s1026" style="width:183.75pt;height:441pt;mso-position-horizontal-relative:char;mso-position-vertical-relative:line" coordsize="9144,2292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9144;height:134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13468;width:9144;height:9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71084123" w14:textId="77777777" w:rsidR="00B60140" w:rsidRPr="00B60140" w:rsidRDefault="00B60140" w:rsidP="00B6014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B6014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B6014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B60140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B60140">
        <w:rPr>
          <w:rFonts w:ascii="Arial Black" w:hAnsi="Arial Black" w:cstheme="minorHAnsi"/>
          <w:color w:val="000000" w:themeColor="text1"/>
          <w:sz w:val="44"/>
          <w:szCs w:val="44"/>
          <w:u w:color="5B9BD5" w:themeColor="accent5"/>
        </w:rPr>
        <w:t>.</w:t>
      </w:r>
      <w:r w:rsidR="00B60140">
        <w:rPr>
          <w:rFonts w:cstheme="minorHAnsi"/>
          <w:noProof/>
          <w:color w:val="000000" w:themeColor="text1"/>
          <w:sz w:val="44"/>
          <w:szCs w:val="44"/>
        </w:rPr>
        <mc:AlternateContent>
          <mc:Choice Requires="wpg">
            <w:drawing>
              <wp:inline distT="0" distB="0" distL="0" distR="0" wp14:anchorId="3D44616E" wp14:editId="0509C673">
                <wp:extent cx="2733675" cy="4981575"/>
                <wp:effectExtent l="0" t="0" r="9525" b="9525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3675" cy="4981575"/>
                          <a:chOff x="0" y="0"/>
                          <a:chExt cx="1828800" cy="31883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6943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2694305"/>
                            <a:ext cx="1828800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C28AA98" w14:textId="1759B62D" w:rsidR="00B60140" w:rsidRPr="00B60140" w:rsidRDefault="00B60140" w:rsidP="00B6014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B6014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B6014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B6014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44616E" id="Group 12" o:spid="_x0000_s1029" style="width:215.25pt;height:392.25pt;mso-position-horizontal-relative:char;mso-position-vertical-relative:line" coordsize="18288,318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">
                <v:shape id="Picture 10" o:spid="_x0000_s1030" type="#_x0000_t75" style="position:absolute;width:18288;height:26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">
                  <v:imagedata r:id="rId15" o:title=""/>
                </v:shape>
                <v:shape id="Text Box 11" o:spid="_x0000_s1031" type="#_x0000_t202" style="position:absolute;top:26943;width:18288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14:paraId="7C28AA98" w14:textId="1759B62D" w:rsidR="00B60140" w:rsidRPr="00B60140" w:rsidRDefault="00B60140" w:rsidP="00B6014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B6014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B6014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B60140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CD3073" w:rsidRPr="00CD30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5C1"/>
    <w:rsid w:val="005D05C1"/>
    <w:rsid w:val="005D5974"/>
    <w:rsid w:val="00605B54"/>
    <w:rsid w:val="00893A40"/>
    <w:rsid w:val="00B60140"/>
    <w:rsid w:val="00B84E11"/>
    <w:rsid w:val="00CD3073"/>
    <w:rsid w:val="00DB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1A007"/>
  <w15:chartTrackingRefBased/>
  <w15:docId w15:val="{F57B51DD-64BA-4CEF-837C-591832EE2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05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D05C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05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D05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D30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30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impykidwiki.com/wiki/Diary_of_a_Wimpy_Kid:_Rodrick_Rules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hyperlink" Target="https://wimpykidwiki.com/wiki/Diary_of_a_Wimpy_Kid:_Rodrick_Rules" TargetMode="External"/><Relationship Id="rId17" Type="http://schemas.openxmlformats.org/officeDocument/2006/relationships/hyperlink" Target="https://creativecommons.org/licenses/by-sa/3.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impykidwiki.com/wiki/Diary_of_a_Wimpy_Kid:_Rodrick_Rules" TargetMode="External"/><Relationship Id="rId1" Type="http://schemas.openxmlformats.org/officeDocument/2006/relationships/styles" Target="styles.xml"/><Relationship Id="rId6" Type="http://schemas.openxmlformats.org/officeDocument/2006/relationships/hyperlink" Target="https://wimpykidwiki.com/wiki/Diary_of_a_Wimpy_Kid_(series)" TargetMode="External"/><Relationship Id="rId11" Type="http://schemas.openxmlformats.org/officeDocument/2006/relationships/image" Target="media/image3.jpg"/><Relationship Id="rId5" Type="http://schemas.openxmlformats.org/officeDocument/2006/relationships/hyperlink" Target="https://wimpykidwiki.com/wiki/Diary_of_a_Wimpy_Kid_(series)" TargetMode="External"/><Relationship Id="rId15" Type="http://schemas.openxmlformats.org/officeDocument/2006/relationships/image" Target="media/image4.jpeg"/><Relationship Id="rId10" Type="http://schemas.openxmlformats.org/officeDocument/2006/relationships/hyperlink" Target="https://creativecommons.org/licenses/by-sa/3.0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hyperlink" Target="https://wimpykidwiki.com/wiki/Diary_of_a_Wimpy_Kid_(series)" TargetMode="External"/><Relationship Id="rId14" Type="http://schemas.openxmlformats.org/officeDocument/2006/relationships/hyperlink" Target="https://creativecommons.org/licenses/by-sa/3.0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56</TotalTime>
  <Pages>2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</dc:creator>
  <cp:keywords/>
  <dc:description/>
  <cp:lastModifiedBy>Tommy</cp:lastModifiedBy>
  <cp:revision>2</cp:revision>
  <dcterms:created xsi:type="dcterms:W3CDTF">2024-06-28T13:50:00Z</dcterms:created>
  <dcterms:modified xsi:type="dcterms:W3CDTF">2024-07-05T09:16:00Z</dcterms:modified>
</cp:coreProperties>
</file>