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F48FF" w14:textId="67AE8DEB" w:rsidR="00A74869" w:rsidRDefault="00A74869">
      <w:pPr>
        <w:rPr>
          <w:rFonts w:ascii="Algerian" w:hAnsi="Algerian"/>
          <w:sz w:val="144"/>
          <w:szCs w:val="144"/>
        </w:rPr>
      </w:pPr>
      <w:r w:rsidRPr="00F75BFF">
        <w:rPr>
          <w:rFonts w:ascii="Algerian" w:hAnsi="Algerian"/>
          <w:sz w:val="144"/>
          <w:szCs w:val="144"/>
        </w:rPr>
        <w:t>Sup</w:t>
      </w:r>
      <w:r w:rsidR="00F94CC0">
        <w:rPr>
          <w:rFonts w:ascii="Algerian" w:hAnsi="Algerian"/>
          <w:sz w:val="144"/>
          <w:szCs w:val="144"/>
        </w:rPr>
        <w:t>erworm</w:t>
      </w:r>
    </w:p>
    <w:p w14:paraId="2E876DCD" w14:textId="2969C304" w:rsidR="00F94CC0" w:rsidRPr="00F94CC0" w:rsidRDefault="00F94CC0">
      <w:pPr>
        <w:rPr>
          <w:sz w:val="32"/>
          <w:szCs w:val="32"/>
        </w:rPr>
      </w:pPr>
      <w:r>
        <w:rPr>
          <w:sz w:val="32"/>
          <w:szCs w:val="32"/>
        </w:rPr>
        <w:t>By Julia donaldson</w:t>
      </w:r>
    </w:p>
    <w:p w14:paraId="17B8FBCA" w14:textId="2B71FC0F" w:rsidR="009A5BFF" w:rsidRPr="00A107CC" w:rsidRDefault="00A74869" w:rsidP="009A5BFF">
      <w:pPr>
        <w:spacing w:line="240" w:lineRule="auto"/>
        <w:rPr>
          <w:rFonts w:ascii="Blackadder ITC" w:hAnsi="Blackadder ITC"/>
          <w:sz w:val="32"/>
          <w:szCs w:val="32"/>
        </w:rPr>
      </w:pPr>
      <w:r w:rsidRPr="00A107CC">
        <w:rPr>
          <w:rFonts w:ascii="Blackadder ITC" w:hAnsi="Blackadder ITC"/>
          <w:sz w:val="32"/>
          <w:szCs w:val="32"/>
        </w:rPr>
        <w:t>Superworm is a great book that is suitable for anyone of any age. It is about a worm who is really popular</w:t>
      </w:r>
      <w:r w:rsidR="005C3307" w:rsidRPr="00A107CC">
        <w:rPr>
          <w:rFonts w:ascii="Blackadder ITC" w:hAnsi="Blackadder ITC"/>
          <w:sz w:val="32"/>
          <w:szCs w:val="32"/>
        </w:rPr>
        <w:t xml:space="preserve">, strong and saves lives. He has a best friend who is an insect just like him but is a butterfly! </w:t>
      </w:r>
      <w:r w:rsidR="009A5BFF" w:rsidRPr="00A107CC">
        <w:rPr>
          <w:rFonts w:ascii="Blackadder ITC" w:hAnsi="Blackadder ITC"/>
          <w:sz w:val="32"/>
          <w:szCs w:val="32"/>
        </w:rPr>
        <w:t>Superworm is known for helping other animals and saving lives but one day … he got wormnapped by a mysterious</w:t>
      </w:r>
      <w:r w:rsidR="00401B79" w:rsidRPr="00A107CC">
        <w:rPr>
          <w:rFonts w:ascii="Blackadder ITC" w:hAnsi="Blackadder ITC"/>
          <w:sz w:val="32"/>
          <w:szCs w:val="32"/>
        </w:rPr>
        <w:t xml:space="preserve"> lizard and his falcon for a sidekick! When superworm`s insect buddies find out, they plan a war *dun dun dunn!*… so! The bees made sticky honey like glue for a trap and on the other hand,the spiders made big webs to trap the lizard. Then the butterflies put pollen in the trap for the finishing t</w:t>
      </w:r>
      <w:r w:rsidR="00F75BFF" w:rsidRPr="00A107CC">
        <w:rPr>
          <w:rFonts w:ascii="Blackadder ITC" w:hAnsi="Blackadder ITC"/>
          <w:sz w:val="32"/>
          <w:szCs w:val="32"/>
        </w:rPr>
        <w:t>ouches. Then, a few days later, the lizard was took into the trap!</w:t>
      </w:r>
    </w:p>
    <w:p w14:paraId="0C310AE0" w14:textId="65689990" w:rsidR="00A107CC" w:rsidRDefault="00A107CC">
      <w:pPr>
        <w:spacing w:line="240" w:lineRule="auto"/>
      </w:pPr>
      <w:r>
        <w:rPr>
          <w:noProof/>
        </w:rPr>
        <w:drawing>
          <wp:inline distT="0" distB="0" distL="0" distR="0" wp14:anchorId="35A9E4BF" wp14:editId="6EE5A7D6">
            <wp:extent cx="2838450" cy="1612900"/>
            <wp:effectExtent l="0" t="0" r="0" b="63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CC0">
        <w:rPr>
          <w:noProof/>
        </w:rPr>
        <w:drawing>
          <wp:inline distT="0" distB="0" distL="0" distR="0" wp14:anchorId="0F0626A4" wp14:editId="2218A3B2">
            <wp:extent cx="2228850" cy="2051050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825B1" w14:textId="01307534" w:rsidR="00F94CC0" w:rsidRDefault="00F94CC0">
      <w:pPr>
        <w:spacing w:line="240" w:lineRule="auto"/>
      </w:pPr>
      <w:r>
        <w:t>*****</w:t>
      </w:r>
    </w:p>
    <w:p w14:paraId="6E2D1494" w14:textId="77777777" w:rsidR="00A107CC" w:rsidRDefault="00A107CC">
      <w:pPr>
        <w:spacing w:line="240" w:lineRule="auto"/>
      </w:pPr>
    </w:p>
    <w:sectPr w:rsidR="00A107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869"/>
    <w:rsid w:val="00401B79"/>
    <w:rsid w:val="005C3307"/>
    <w:rsid w:val="005D5974"/>
    <w:rsid w:val="00893A40"/>
    <w:rsid w:val="009A5BFF"/>
    <w:rsid w:val="00A107CC"/>
    <w:rsid w:val="00A74869"/>
    <w:rsid w:val="00F75BFF"/>
    <w:rsid w:val="00F94CC0"/>
    <w:rsid w:val="00F9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B71CB"/>
  <w15:chartTrackingRefBased/>
  <w15:docId w15:val="{14E833B2-1263-46EA-8612-143E08FB2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75B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B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62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</dc:creator>
  <cp:keywords/>
  <dc:description/>
  <cp:lastModifiedBy>Jessica</cp:lastModifiedBy>
  <cp:revision>3</cp:revision>
  <dcterms:created xsi:type="dcterms:W3CDTF">2024-06-28T13:50:00Z</dcterms:created>
  <dcterms:modified xsi:type="dcterms:W3CDTF">2024-07-05T09:19:00Z</dcterms:modified>
</cp:coreProperties>
</file>