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85E09" w14:textId="653E7760" w:rsidR="00153EAB" w:rsidRPr="009571B0" w:rsidRDefault="00153EAB">
      <w:pPr>
        <w:rPr>
          <w:rFonts w:ascii="Algerian" w:hAnsi="Algerian"/>
          <w:sz w:val="72"/>
          <w:szCs w:val="72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 w:rsidRPr="009571B0">
        <w:rPr>
          <w:rFonts w:ascii="Algerian" w:hAnsi="Algerian"/>
          <w:bCs/>
          <w:sz w:val="72"/>
          <w:szCs w:val="72"/>
          <w:u w:val="single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Harry Potter</w:t>
      </w:r>
    </w:p>
    <w:p w14:paraId="28767B2A" w14:textId="4587D011" w:rsidR="00153EAB" w:rsidRDefault="00153EAB">
      <w:pPr>
        <w:rPr>
          <w:rFonts w:ascii="Bookman Old Style" w:hAnsi="Bookman Old Style"/>
          <w:sz w:val="52"/>
          <w:szCs w:val="52"/>
        </w:rPr>
      </w:pPr>
      <w:r>
        <w:rPr>
          <w:rFonts w:ascii="Bookman Old Style" w:hAnsi="Bookman Old Style"/>
          <w:sz w:val="52"/>
          <w:szCs w:val="52"/>
        </w:rPr>
        <w:t>By J.K. Rowling</w:t>
      </w:r>
    </w:p>
    <w:p w14:paraId="730B52B0" w14:textId="379EE6A6" w:rsidR="00153EAB" w:rsidRDefault="00153EAB">
      <w:pPr>
        <w:rPr>
          <w:rFonts w:ascii="Bookman Old Style" w:hAnsi="Bookman Old Style"/>
          <w:sz w:val="52"/>
          <w:szCs w:val="52"/>
        </w:rPr>
      </w:pPr>
      <w:r>
        <w:rPr>
          <w:rFonts w:ascii="Bookman Old Style" w:hAnsi="Bookman Old Style"/>
          <w:sz w:val="52"/>
          <w:szCs w:val="52"/>
        </w:rPr>
        <w:t>Lina: I think harry potter is a C</w:t>
      </w:r>
      <w:r w:rsidR="006F30C9">
        <w:rPr>
          <w:rFonts w:ascii="Bookman Old Style" w:hAnsi="Bookman Old Style"/>
          <w:sz w:val="52"/>
          <w:szCs w:val="52"/>
        </w:rPr>
        <w:t>lassic idea of witchcraft and wizardry</w:t>
      </w:r>
      <w:r w:rsidR="00DC4625">
        <w:rPr>
          <w:rFonts w:ascii="Bookman Old Style" w:hAnsi="Bookman Old Style"/>
          <w:sz w:val="52"/>
          <w:szCs w:val="52"/>
        </w:rPr>
        <w:t>. My favourite character was Hermione granger because she is smart and mature.</w:t>
      </w:r>
    </w:p>
    <w:p w14:paraId="0981B3DA" w14:textId="2B831288" w:rsidR="001A1FAA" w:rsidRDefault="006F30C9">
      <w:pPr>
        <w:rPr>
          <w:rFonts w:ascii="Bookman Old Style" w:hAnsi="Bookman Old Style"/>
          <w:sz w:val="52"/>
          <w:szCs w:val="52"/>
        </w:rPr>
      </w:pPr>
      <w:r>
        <w:rPr>
          <w:rFonts w:ascii="Bookman Old Style" w:hAnsi="Bookman Old Style"/>
          <w:sz w:val="52"/>
          <w:szCs w:val="52"/>
        </w:rPr>
        <w:t>Zara:  I think that Harry Potter is a very</w:t>
      </w:r>
      <w:r w:rsidR="00DC4625">
        <w:rPr>
          <w:rFonts w:ascii="Bookman Old Style" w:hAnsi="Bookman Old Style"/>
          <w:sz w:val="52"/>
          <w:szCs w:val="52"/>
        </w:rPr>
        <w:t xml:space="preserve"> bad idea</w:t>
      </w:r>
      <w:r w:rsidR="009571B0">
        <w:rPr>
          <w:rFonts w:ascii="Bookman Old Style" w:hAnsi="Bookman Old Style"/>
          <w:sz w:val="52"/>
          <w:szCs w:val="52"/>
        </w:rPr>
        <w:t xml:space="preserve"> to be a movie</w:t>
      </w:r>
      <w:r w:rsidR="00DC4625">
        <w:rPr>
          <w:rFonts w:ascii="Bookman Old Style" w:hAnsi="Bookman Old Style"/>
          <w:sz w:val="52"/>
          <w:szCs w:val="52"/>
        </w:rPr>
        <w:t xml:space="preserve"> because it has </w:t>
      </w:r>
      <w:r w:rsidR="00122D0F">
        <w:rPr>
          <w:rFonts w:ascii="Bookman Old Style" w:hAnsi="Bookman Old Style"/>
          <w:noProof/>
          <w:sz w:val="52"/>
          <w:szCs w:val="52"/>
        </w:rPr>
        <mc:AlternateContent>
          <mc:Choice Requires="wpg">
            <w:drawing>
              <wp:inline distT="0" distB="0" distL="0" distR="0" wp14:anchorId="04201A1B" wp14:editId="01071231">
                <wp:extent cx="953097" cy="1898210"/>
                <wp:effectExtent l="0" t="0" r="0" b="6985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3097" cy="1898210"/>
                          <a:chOff x="0" y="0"/>
                          <a:chExt cx="953097" cy="189821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97" y="0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 Box 13"/>
                        <wps:cNvSpPr txBox="1"/>
                        <wps:spPr>
                          <a:xfrm>
                            <a:off x="0" y="952060"/>
                            <a:ext cx="951865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3D2ACF7B" w14:textId="0AF2A762" w:rsidR="00122D0F" w:rsidRPr="00122D0F" w:rsidRDefault="00122D0F" w:rsidP="00122D0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6" w:history="1">
                                <w:r w:rsidRPr="00122D0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22D0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122D0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BY-SA-NC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201A1B" id="Group 14" o:spid="_x0000_s1026" style="width:75.05pt;height:149.45pt;mso-position-horizontal-relative:char;mso-position-vertical-relative:line" coordsize="9530,189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5;width:9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" o:spid="_x0000_s1028" type="#_x0000_t202" style="position:absolute;top:9520;width:9518;height:9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" stroked="f">
                  <v:textbox style="mso-fit-shape-to-text:t">
                    <w:txbxContent>
                      <w:p w14:paraId="3D2ACF7B" w14:textId="0AF2A762" w:rsidR="00122D0F" w:rsidRPr="00122D0F" w:rsidRDefault="00122D0F" w:rsidP="00122D0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8" w:history="1">
                          <w:r w:rsidRPr="00122D0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22D0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9" w:history="1">
                          <w:r w:rsidRPr="00122D0F">
                            <w:rPr>
                              <w:rStyle w:val="Hyperlink"/>
                              <w:sz w:val="18"/>
                              <w:szCs w:val="18"/>
                            </w:rPr>
                            <w:t>CC BY-SA-NC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213601">
        <w:rPr>
          <w:rFonts w:ascii="Bookman Old Style" w:hAnsi="Bookman Old Style"/>
          <w:sz w:val="52"/>
          <w:szCs w:val="52"/>
        </w:rPr>
        <w:t>I</w:t>
      </w:r>
      <w:r w:rsidR="00DC4625">
        <w:rPr>
          <w:rFonts w:ascii="Bookman Old Style" w:hAnsi="Bookman Old Style"/>
          <w:sz w:val="52"/>
          <w:szCs w:val="52"/>
        </w:rPr>
        <w:t xml:space="preserve">t is scary </w:t>
      </w:r>
      <w:r w:rsidR="00213601">
        <w:rPr>
          <w:rFonts w:ascii="Bookman Old Style" w:hAnsi="Bookman Old Style"/>
          <w:sz w:val="52"/>
          <w:szCs w:val="52"/>
        </w:rPr>
        <w:t xml:space="preserve">so don’t let your little kids and babies </w:t>
      </w:r>
    </w:p>
    <w:p w14:paraId="11673AE0" w14:textId="2BBF50DE" w:rsidR="009571B0" w:rsidRDefault="00213601">
      <w:pPr>
        <w:rPr>
          <w:rFonts w:ascii="Bookman Old Style" w:hAnsi="Bookman Old Style"/>
          <w:sz w:val="52"/>
          <w:szCs w:val="52"/>
        </w:rPr>
      </w:pPr>
      <w:r>
        <w:rPr>
          <w:rFonts w:ascii="Bookman Old Style" w:hAnsi="Bookman Old Style"/>
          <w:sz w:val="52"/>
          <w:szCs w:val="52"/>
        </w:rPr>
        <w:lastRenderedPageBreak/>
        <w:t xml:space="preserve">watch harry Potter! Only for big </w:t>
      </w:r>
      <w:r>
        <w:rPr>
          <w:rFonts w:ascii="Bookman Old Style" w:hAnsi="Bookman Old Style"/>
          <w:noProof/>
          <w:sz w:val="52"/>
          <w:szCs w:val="52"/>
        </w:rPr>
        <mc:AlternateContent>
          <mc:Choice Requires="wpg">
            <w:drawing>
              <wp:inline distT="0" distB="0" distL="0" distR="0" wp14:anchorId="75E92E57" wp14:editId="42EEB03F">
                <wp:extent cx="5731510" cy="2773529"/>
                <wp:effectExtent l="0" t="0" r="2540" b="8255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31510" cy="2773529"/>
                          <a:chOff x="0" y="0"/>
                          <a:chExt cx="5731510" cy="416569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227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0" y="3822155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4C31A8B3" w14:textId="408364E1" w:rsidR="00213601" w:rsidRPr="00213601" w:rsidRDefault="00213601" w:rsidP="0021360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Pr="0021360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213601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3" w:history="1">
                                <w:r w:rsidRPr="00213601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5E92E57" id="Group 6" o:spid="_x0000_s1029" style="width:451.3pt;height:218.4pt;mso-position-horizontal-relative:char;mso-position-vertical-relative:line" coordsize="57315,4165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">
                <v:shape id="Picture 4" o:spid="_x0000_s1030" type="#_x0000_t75" style="position:absolute;width:57315;height:38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">
                  <v:imagedata r:id="rId14" o:title=""/>
                </v:shape>
                <v:shape id="Text Box 5" o:spid="_x0000_s1031" type="#_x0000_t202" style="position:absolute;top:38221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" stroked="f">
                  <v:textbox>
                    <w:txbxContent>
                      <w:p w14:paraId="4C31A8B3" w14:textId="408364E1" w:rsidR="00213601" w:rsidRPr="00213601" w:rsidRDefault="00213601" w:rsidP="00213601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5" w:history="1">
                          <w:r w:rsidRPr="00213601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213601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6" w:history="1">
                          <w:r w:rsidRPr="00213601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Bookman Old Style" w:hAnsi="Bookman Old Style"/>
          <w:sz w:val="52"/>
          <w:szCs w:val="52"/>
        </w:rPr>
        <w:t xml:space="preserve">kids. Its rated 12 </w:t>
      </w:r>
      <w:proofErr w:type="spellStart"/>
      <w:r>
        <w:rPr>
          <w:rFonts w:ascii="Bookman Old Style" w:hAnsi="Bookman Old Style"/>
          <w:sz w:val="52"/>
          <w:szCs w:val="52"/>
        </w:rPr>
        <w:t>plus.</w:t>
      </w:r>
      <w:r w:rsidR="009571B0">
        <w:rPr>
          <w:rFonts w:ascii="Bookman Old Style" w:hAnsi="Bookman Old Style"/>
          <w:sz w:val="52"/>
          <w:szCs w:val="52"/>
        </w:rPr>
        <w:t>It</w:t>
      </w:r>
      <w:proofErr w:type="spellEnd"/>
      <w:r w:rsidR="009571B0">
        <w:rPr>
          <w:rFonts w:ascii="Bookman Old Style" w:hAnsi="Bookman Old Style"/>
          <w:sz w:val="52"/>
          <w:szCs w:val="52"/>
        </w:rPr>
        <w:t xml:space="preserve"> is </w:t>
      </w:r>
      <w:proofErr w:type="spellStart"/>
      <w:r w:rsidR="009571B0">
        <w:rPr>
          <w:rFonts w:ascii="Bookman Old Style" w:hAnsi="Bookman Old Style"/>
          <w:sz w:val="52"/>
          <w:szCs w:val="52"/>
        </w:rPr>
        <w:t>definetly</w:t>
      </w:r>
      <w:proofErr w:type="spellEnd"/>
      <w:r w:rsidR="009571B0">
        <w:rPr>
          <w:rFonts w:ascii="Bookman Old Style" w:hAnsi="Bookman Old Style"/>
          <w:sz w:val="52"/>
          <w:szCs w:val="52"/>
        </w:rPr>
        <w:t xml:space="preserve"> a good book for teen readers! 5 star rating!</w:t>
      </w:r>
    </w:p>
    <w:p w14:paraId="658E1F20" w14:textId="114874BC" w:rsidR="009571B0" w:rsidRDefault="009571B0">
      <w:pPr>
        <w:rPr>
          <w:rFonts w:ascii="Bookman Old Style" w:hAnsi="Bookman Old Style"/>
          <w:sz w:val="52"/>
          <w:szCs w:val="52"/>
        </w:rPr>
      </w:pPr>
    </w:p>
    <w:p w14:paraId="53D6F5D9" w14:textId="21E2B5DA" w:rsidR="009571B0" w:rsidRDefault="009571B0">
      <w:pPr>
        <w:rPr>
          <w:sz w:val="18"/>
          <w:szCs w:val="18"/>
        </w:rPr>
      </w:pPr>
      <w:r>
        <w:rPr>
          <w:rFonts w:ascii="Bookman Old Style" w:hAnsi="Bookman Old Style"/>
          <w:noProof/>
          <w:sz w:val="52"/>
          <w:szCs w:val="52"/>
        </w:rPr>
        <w:lastRenderedPageBreak/>
        <mc:AlternateContent>
          <mc:Choice Requires="wpg">
            <w:drawing>
              <wp:inline distT="0" distB="0" distL="0" distR="0" wp14:anchorId="6BF78A1A" wp14:editId="6A6FED18">
                <wp:extent cx="3276600" cy="2667088"/>
                <wp:effectExtent l="0" t="0" r="0" b="0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76600" cy="2667088"/>
                          <a:chOff x="0" y="0"/>
                          <a:chExt cx="3276600" cy="2667088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324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8" name="Text Box 28"/>
                        <wps:cNvSpPr txBox="1"/>
                        <wps:spPr>
                          <a:xfrm>
                            <a:off x="0" y="2323553"/>
                            <a:ext cx="32766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225C66F" w14:textId="0B82A830" w:rsidR="009571B0" w:rsidRPr="009571B0" w:rsidRDefault="009571B0" w:rsidP="009571B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9" w:history="1">
                                <w:r w:rsidRPr="009571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571B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0" w:history="1">
                                <w:r w:rsidRPr="009571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BF78A1A" id="Group 29" o:spid="_x0000_s1032" style="width:258pt;height:210pt;mso-position-horizontal-relative:char;mso-position-vertical-relative:line" coordsize="32766,266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">
                <v:shape id="Picture 27" o:spid="_x0000_s1033" type="#_x0000_t75" style="position:absolute;width:32766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">
                  <v:imagedata r:id="rId21" o:title=""/>
                </v:shape>
                <v:shape id="Text Box 28" o:spid="_x0000_s1034" type="#_x0000_t202" style="position:absolute;top:23235;width:32766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" stroked="f">
                  <v:textbox style="mso-fit-shape-to-text:t">
                    <w:txbxContent>
                      <w:p w14:paraId="2225C66F" w14:textId="0B82A830" w:rsidR="009571B0" w:rsidRPr="009571B0" w:rsidRDefault="009571B0" w:rsidP="009571B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2" w:history="1">
                          <w:r w:rsidRPr="009571B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571B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3" w:history="1">
                          <w:r w:rsidRPr="009571B0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Bookman Old Style" w:hAnsi="Bookman Old Style"/>
          <w:noProof/>
          <w:sz w:val="52"/>
          <w:szCs w:val="52"/>
        </w:rPr>
        <mc:AlternateContent>
          <mc:Choice Requires="wpg">
            <w:drawing>
              <wp:inline distT="0" distB="0" distL="0" distR="0" wp14:anchorId="6F641CA8" wp14:editId="046DF2E1">
                <wp:extent cx="4760500" cy="2266080"/>
                <wp:effectExtent l="0" t="0" r="2540" b="1270"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760500" cy="2266080"/>
                          <a:chOff x="0" y="951949"/>
                          <a:chExt cx="4760500" cy="2266080"/>
                        </a:xfrm>
                      </wpg:grpSpPr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8000" y="2265529"/>
                            <a:ext cx="952500" cy="952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5" name="Text Box 25"/>
                        <wps:cNvSpPr txBox="1"/>
                        <wps:spPr>
                          <a:xfrm>
                            <a:off x="0" y="951949"/>
                            <a:ext cx="952500" cy="94615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E6B7166" w14:textId="2D254CA7" w:rsidR="009571B0" w:rsidRPr="009571B0" w:rsidRDefault="009571B0" w:rsidP="009571B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26" w:history="1">
                                <w:r w:rsidRPr="009571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9571B0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27" w:history="1">
                                <w:r w:rsidRPr="009571B0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641CA8" id="Group 26" o:spid="_x0000_s1035" style="width:374.85pt;height:178.45pt;mso-position-horizontal-relative:char;mso-position-vertical-relative:line" coordorigin=",9519" coordsize="47605,226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">
                <v:shape id="Picture 24" o:spid="_x0000_s1036" type="#_x0000_t75" style="position:absolute;left:38080;top:22655;width:9525;height:9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"/>
                <v:shape id="Text Box 25" o:spid="_x0000_s1037" type="#_x0000_t202" style="position:absolute;top:9519;width:9525;height:94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" stroked="f">
                  <v:textbox style="mso-fit-shape-to-text:t">
                    <w:txbxContent>
                      <w:p w14:paraId="6E6B7166" w14:textId="2D254CA7" w:rsidR="009571B0" w:rsidRPr="009571B0" w:rsidRDefault="009571B0" w:rsidP="009571B0">
                        <w:pPr>
                          <w:rPr>
                            <w:sz w:val="18"/>
                            <w:szCs w:val="18"/>
                          </w:rPr>
                        </w:pPr>
                        <w:hyperlink r:id="rId28" w:history="1">
                          <w:r w:rsidRPr="009571B0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9571B0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29" w:history="1">
                          <w:r w:rsidRPr="009571B0">
                            <w:rPr>
                              <w:rStyle w:val="Hyperlink"/>
                              <w:sz w:val="18"/>
                              <w:szCs w:val="18"/>
                            </w:rPr>
                            <w:t>CC BY-NC-ND</w:t>
                          </w:r>
                        </w:hyperlink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AC6BDEF" w14:textId="77777777" w:rsidR="009571B0" w:rsidRDefault="009571B0">
      <w:pPr>
        <w:rPr>
          <w:sz w:val="18"/>
          <w:szCs w:val="18"/>
        </w:rPr>
      </w:pPr>
    </w:p>
    <w:p w14:paraId="5C9AF351" w14:textId="374C6BA5" w:rsidR="00213601" w:rsidRPr="00153EAB" w:rsidRDefault="00213601">
      <w:pPr>
        <w:rPr>
          <w:rFonts w:ascii="Bookman Old Style" w:hAnsi="Bookman Old Style"/>
          <w:sz w:val="52"/>
          <w:szCs w:val="52"/>
        </w:rPr>
      </w:pPr>
    </w:p>
    <w:sectPr w:rsidR="00213601" w:rsidRPr="00153E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EAB"/>
    <w:rsid w:val="00122D0F"/>
    <w:rsid w:val="00153EAB"/>
    <w:rsid w:val="001A1FAA"/>
    <w:rsid w:val="00213601"/>
    <w:rsid w:val="005D5974"/>
    <w:rsid w:val="006F30C9"/>
    <w:rsid w:val="00893A40"/>
    <w:rsid w:val="009571B0"/>
    <w:rsid w:val="00DC4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87085"/>
  <w15:chartTrackingRefBased/>
  <w15:docId w15:val="{A659C59F-0D4A-4122-BE65-968EDD2D8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36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136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nescape.wiki/w/Cerberus_(pet)" TargetMode="External"/><Relationship Id="rId13" Type="http://schemas.openxmlformats.org/officeDocument/2006/relationships/hyperlink" Target="https://creativecommons.org/licenses/by/3.0/" TargetMode="External"/><Relationship Id="rId18" Type="http://schemas.openxmlformats.org/officeDocument/2006/relationships/hyperlink" Target="https://www.khwiki.com/Cerberus" TargetMode="External"/><Relationship Id="rId26" Type="http://schemas.openxmlformats.org/officeDocument/2006/relationships/hyperlink" Target="https://vimeo.com/373450195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5.png"/><Relationship Id="rId7" Type="http://schemas.openxmlformats.org/officeDocument/2006/relationships/hyperlink" Target="https://creativecommons.org/licenses/by-nc-sa/3.0/" TargetMode="External"/><Relationship Id="rId12" Type="http://schemas.openxmlformats.org/officeDocument/2006/relationships/hyperlink" Target="https://www.flickr.com/photos/jamesseattle/32062190795/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vimeo.com/37345019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creativecommons.org/licenses/by/3.0/" TargetMode="External"/><Relationship Id="rId20" Type="http://schemas.openxmlformats.org/officeDocument/2006/relationships/hyperlink" Target="https://creativecommons.org/licenses/by-sa/3.0/" TargetMode="External"/><Relationship Id="rId29" Type="http://schemas.openxmlformats.org/officeDocument/2006/relationships/hyperlink" Target="https://creativecommons.org/licenses/by-nc-nd/3.0/" TargetMode="External"/><Relationship Id="rId1" Type="http://schemas.openxmlformats.org/officeDocument/2006/relationships/styles" Target="styles.xml"/><Relationship Id="rId6" Type="http://schemas.openxmlformats.org/officeDocument/2006/relationships/hyperlink" Target="https://runescape.wiki/w/Cerberus_(pet)" TargetMode="External"/><Relationship Id="rId11" Type="http://schemas.openxmlformats.org/officeDocument/2006/relationships/hyperlink" Target="https://www.flickr.com/photos/jamesseattle/32062190795/" TargetMode="External"/><Relationship Id="rId24" Type="http://schemas.openxmlformats.org/officeDocument/2006/relationships/image" Target="media/image6.png"/><Relationship Id="rId5" Type="http://schemas.openxmlformats.org/officeDocument/2006/relationships/hyperlink" Target="https://runescape.wiki/w/Cerberus_(pet)" TargetMode="External"/><Relationship Id="rId15" Type="http://schemas.openxmlformats.org/officeDocument/2006/relationships/hyperlink" Target="https://www.flickr.com/photos/jamesseattle/32062190795/" TargetMode="External"/><Relationship Id="rId23" Type="http://schemas.openxmlformats.org/officeDocument/2006/relationships/hyperlink" Target="https://creativecommons.org/licenses/by-sa/3.0/" TargetMode="External"/><Relationship Id="rId28" Type="http://schemas.openxmlformats.org/officeDocument/2006/relationships/hyperlink" Target="https://vimeo.com/373450195" TargetMode="External"/><Relationship Id="rId10" Type="http://schemas.openxmlformats.org/officeDocument/2006/relationships/image" Target="media/image2.jpg"/><Relationship Id="rId19" Type="http://schemas.openxmlformats.org/officeDocument/2006/relationships/hyperlink" Target="https://www.khwiki.com/Cerberus" TargetMode="External"/><Relationship Id="rId31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creativecommons.org/licenses/by-nc-sa/3.0/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s://www.khwiki.com/Cerberus" TargetMode="External"/><Relationship Id="rId27" Type="http://schemas.openxmlformats.org/officeDocument/2006/relationships/hyperlink" Target="https://creativecommons.org/licenses/by-nc-nd/3.0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Pupils'%20work\Kingfishers%202024\Book%20Review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 Review</Template>
  <TotalTime>43</TotalTime>
  <Pages>3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</dc:creator>
  <cp:keywords/>
  <dc:description/>
  <cp:lastModifiedBy>Lina</cp:lastModifiedBy>
  <cp:revision>3</cp:revision>
  <dcterms:created xsi:type="dcterms:W3CDTF">2024-06-28T14:08:00Z</dcterms:created>
  <dcterms:modified xsi:type="dcterms:W3CDTF">2024-07-05T09:18:00Z</dcterms:modified>
</cp:coreProperties>
</file>